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9ED" w:rsidRDefault="002029ED" w:rsidP="004F075A">
      <w:pPr>
        <w:widowControl/>
        <w:jc w:val="center"/>
        <w:rPr>
          <w:rFonts w:ascii="標楷體" w:eastAsia="標楷體" w:hAnsi="標楷體"/>
          <w:b/>
          <w:bCs/>
          <w:color w:val="333333"/>
          <w:spacing w:val="-16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333333"/>
          <w:spacing w:val="-16"/>
          <w:sz w:val="32"/>
          <w:szCs w:val="32"/>
        </w:rPr>
        <w:t>國家品質獎促進大學邁向卓越品質經營觀摩交流研習會計畫</w:t>
      </w:r>
    </w:p>
    <w:p w:rsidR="002029ED" w:rsidRDefault="002029ED" w:rsidP="004F075A">
      <w:pPr>
        <w:adjustRightInd w:val="0"/>
        <w:snapToGrid w:val="0"/>
        <w:spacing w:line="200" w:lineRule="exact"/>
        <w:rPr>
          <w:rFonts w:eastAsia="標楷體"/>
          <w:b/>
          <w:bCs/>
        </w:rPr>
      </w:pPr>
    </w:p>
    <w:p w:rsidR="002029ED" w:rsidRDefault="002029ED" w:rsidP="004F075A">
      <w:pPr>
        <w:adjustRightInd w:val="0"/>
        <w:snapToGrid w:val="0"/>
        <w:spacing w:line="400" w:lineRule="exact"/>
        <w:rPr>
          <w:rFonts w:eastAsia="標楷體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t>壹、活動目的</w:t>
      </w:r>
    </w:p>
    <w:p w:rsidR="002029ED" w:rsidRDefault="002029ED" w:rsidP="009C405A">
      <w:pPr>
        <w:tabs>
          <w:tab w:val="left" w:pos="426"/>
        </w:tabs>
        <w:adjustRightInd w:val="0"/>
        <w:snapToGrid w:val="0"/>
        <w:spacing w:afterLines="50" w:line="400" w:lineRule="exact"/>
        <w:ind w:firstLineChars="177" w:firstLine="425"/>
        <w:rPr>
          <w:rFonts w:eastAsia="標楷體"/>
          <w:bCs/>
        </w:rPr>
      </w:pPr>
      <w:r>
        <w:rPr>
          <w:rFonts w:eastAsia="標楷體" w:hint="eastAsia"/>
          <w:bCs/>
        </w:rPr>
        <w:t>為強調整體經營品質的提升，落實卓越經營管理，特舉辦觀摩交流研習活動，推廣各校實施全面經營策略與品質精進技術的概念，並藉此活動增進各校之間的交流，強化各校的核心競爭能力。</w:t>
      </w:r>
    </w:p>
    <w:p w:rsidR="002029ED" w:rsidRDefault="002029ED" w:rsidP="004F075A">
      <w:pPr>
        <w:adjustRightInd w:val="0"/>
        <w:snapToGrid w:val="0"/>
        <w:spacing w:line="400" w:lineRule="exact"/>
        <w:rPr>
          <w:rFonts w:eastAsia="標楷體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t>貳、合辦單位</w:t>
      </w:r>
    </w:p>
    <w:p w:rsidR="002029ED" w:rsidRDefault="002029ED" w:rsidP="004F075A">
      <w:pPr>
        <w:adjustRightInd w:val="0"/>
        <w:snapToGrid w:val="0"/>
        <w:spacing w:line="400" w:lineRule="exact"/>
        <w:ind w:leftChars="177" w:left="473" w:hangingChars="20" w:hanging="48"/>
        <w:rPr>
          <w:rFonts w:eastAsia="標楷體"/>
          <w:bCs/>
        </w:rPr>
      </w:pPr>
      <w:r>
        <w:rPr>
          <w:rFonts w:eastAsia="標楷體" w:hint="eastAsia"/>
          <w:bCs/>
        </w:rPr>
        <w:t>淡江大學</w:t>
      </w:r>
    </w:p>
    <w:p w:rsidR="002029ED" w:rsidRDefault="002029ED" w:rsidP="009C405A">
      <w:pPr>
        <w:adjustRightInd w:val="0"/>
        <w:snapToGrid w:val="0"/>
        <w:spacing w:afterLines="50" w:line="400" w:lineRule="exact"/>
        <w:ind w:leftChars="177" w:left="473" w:hangingChars="20" w:hanging="48"/>
        <w:rPr>
          <w:rFonts w:eastAsia="標楷體"/>
          <w:bCs/>
        </w:rPr>
      </w:pPr>
      <w:r>
        <w:rPr>
          <w:rFonts w:eastAsia="標楷體" w:hint="eastAsia"/>
          <w:bCs/>
        </w:rPr>
        <w:t>國立清華大學</w:t>
      </w:r>
    </w:p>
    <w:p w:rsidR="002029ED" w:rsidRDefault="002029ED" w:rsidP="004F075A">
      <w:pPr>
        <w:adjustRightInd w:val="0"/>
        <w:snapToGrid w:val="0"/>
        <w:spacing w:line="400" w:lineRule="exact"/>
        <w:rPr>
          <w:rFonts w:eastAsia="標楷體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t>参、協辦單位</w:t>
      </w:r>
    </w:p>
    <w:p w:rsidR="002029ED" w:rsidRDefault="002029ED" w:rsidP="009C405A">
      <w:pPr>
        <w:adjustRightInd w:val="0"/>
        <w:snapToGrid w:val="0"/>
        <w:spacing w:afterLines="50" w:line="400" w:lineRule="exact"/>
        <w:ind w:leftChars="177" w:left="473" w:hangingChars="20" w:hanging="48"/>
        <w:rPr>
          <w:rFonts w:eastAsia="標楷體"/>
          <w:bCs/>
        </w:rPr>
      </w:pPr>
      <w:r>
        <w:rPr>
          <w:rFonts w:eastAsia="標楷體" w:hint="eastAsia"/>
          <w:bCs/>
        </w:rPr>
        <w:t>財團法人中國生產力中心</w:t>
      </w:r>
    </w:p>
    <w:p w:rsidR="002029ED" w:rsidRDefault="002029ED" w:rsidP="004F075A">
      <w:pPr>
        <w:adjustRightInd w:val="0"/>
        <w:snapToGrid w:val="0"/>
        <w:spacing w:line="400" w:lineRule="exact"/>
        <w:rPr>
          <w:rFonts w:eastAsia="標楷體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t>肆、活動日期</w:t>
      </w:r>
    </w:p>
    <w:p w:rsidR="002029ED" w:rsidRPr="003E4D5D" w:rsidRDefault="002029ED" w:rsidP="009C405A">
      <w:pPr>
        <w:adjustRightInd w:val="0"/>
        <w:snapToGrid w:val="0"/>
        <w:spacing w:afterLines="50" w:line="400" w:lineRule="exact"/>
        <w:ind w:leftChars="200" w:left="960" w:hangingChars="200" w:hanging="480"/>
        <w:rPr>
          <w:rFonts w:ascii="Times New Roman" w:eastAsia="標楷體" w:hAnsi="Times New Roman"/>
          <w:bCs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1"/>
          <w:attr w:name="Year" w:val="2014"/>
        </w:smartTagPr>
        <w:r w:rsidRPr="003E4D5D">
          <w:rPr>
            <w:rFonts w:ascii="Times New Roman" w:eastAsia="標楷體" w:hAnsi="Times New Roman"/>
            <w:bCs/>
          </w:rPr>
          <w:t>2014</w:t>
        </w:r>
        <w:r w:rsidRPr="003E4D5D">
          <w:rPr>
            <w:rFonts w:ascii="Times New Roman" w:eastAsia="標楷體" w:hint="eastAsia"/>
            <w:bCs/>
          </w:rPr>
          <w:t>年</w:t>
        </w:r>
        <w:r w:rsidRPr="003E4D5D">
          <w:rPr>
            <w:rFonts w:ascii="Times New Roman" w:eastAsia="標楷體" w:hAnsi="Times New Roman"/>
            <w:bCs/>
          </w:rPr>
          <w:t>1</w:t>
        </w:r>
        <w:r w:rsidRPr="003E4D5D">
          <w:rPr>
            <w:rFonts w:ascii="Times New Roman" w:eastAsia="標楷體" w:hint="eastAsia"/>
            <w:bCs/>
          </w:rPr>
          <w:t>月</w:t>
        </w:r>
        <w:r w:rsidRPr="003E4D5D">
          <w:rPr>
            <w:rFonts w:ascii="Times New Roman" w:eastAsia="標楷體" w:hAnsi="Times New Roman"/>
            <w:bCs/>
          </w:rPr>
          <w:t>23</w:t>
        </w:r>
        <w:r w:rsidRPr="003E4D5D">
          <w:rPr>
            <w:rFonts w:ascii="Times New Roman" w:eastAsia="標楷體" w:hint="eastAsia"/>
            <w:bCs/>
          </w:rPr>
          <w:t>日</w:t>
        </w:r>
      </w:smartTag>
      <w:r>
        <w:rPr>
          <w:rFonts w:ascii="Times New Roman" w:eastAsia="標楷體" w:hint="eastAsia"/>
          <w:bCs/>
        </w:rPr>
        <w:t>（</w:t>
      </w:r>
      <w:r w:rsidRPr="003E4D5D">
        <w:rPr>
          <w:rFonts w:ascii="Times New Roman" w:eastAsia="標楷體" w:hint="eastAsia"/>
          <w:bCs/>
        </w:rPr>
        <w:t>星期四</w:t>
      </w:r>
      <w:r>
        <w:rPr>
          <w:rFonts w:ascii="Times New Roman" w:eastAsia="標楷體" w:hint="eastAsia"/>
          <w:bCs/>
        </w:rPr>
        <w:t>）</w:t>
      </w:r>
      <w:r w:rsidRPr="003E4D5D">
        <w:rPr>
          <w:rFonts w:ascii="Times New Roman" w:eastAsia="標楷體" w:hint="eastAsia"/>
          <w:bCs/>
        </w:rPr>
        <w:t>下午</w:t>
      </w:r>
      <w:r w:rsidRPr="003E4D5D">
        <w:rPr>
          <w:rFonts w:ascii="Times New Roman" w:eastAsia="標楷體" w:hAnsi="Times New Roman"/>
          <w:bCs/>
        </w:rPr>
        <w:t>1</w:t>
      </w:r>
      <w:r w:rsidRPr="003E4D5D">
        <w:rPr>
          <w:rFonts w:ascii="Times New Roman" w:eastAsia="標楷體" w:hint="eastAsia"/>
          <w:bCs/>
        </w:rPr>
        <w:t>時至</w:t>
      </w:r>
      <w:r w:rsidRPr="003E4D5D">
        <w:rPr>
          <w:rFonts w:ascii="Times New Roman" w:eastAsia="標楷體" w:hAnsi="Times New Roman"/>
          <w:bCs/>
        </w:rPr>
        <w:t>4</w:t>
      </w:r>
      <w:r w:rsidRPr="003E4D5D">
        <w:rPr>
          <w:rFonts w:ascii="Times New Roman" w:eastAsia="標楷體" w:hint="eastAsia"/>
          <w:bCs/>
        </w:rPr>
        <w:t>時</w:t>
      </w:r>
      <w:r w:rsidRPr="003E4D5D">
        <w:rPr>
          <w:rFonts w:ascii="Times New Roman" w:eastAsia="標楷體" w:hAnsi="Times New Roman"/>
          <w:bCs/>
        </w:rPr>
        <w:t>40</w:t>
      </w:r>
      <w:r w:rsidRPr="003E4D5D">
        <w:rPr>
          <w:rFonts w:ascii="Times New Roman" w:eastAsia="標楷體" w:hint="eastAsia"/>
          <w:bCs/>
        </w:rPr>
        <w:t>分</w:t>
      </w:r>
    </w:p>
    <w:p w:rsidR="002029ED" w:rsidRDefault="002029ED" w:rsidP="009C405A">
      <w:pPr>
        <w:adjustRightInd w:val="0"/>
        <w:snapToGrid w:val="0"/>
        <w:spacing w:beforeLines="50" w:line="400" w:lineRule="exact"/>
        <w:rPr>
          <w:rFonts w:eastAsia="標楷體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t>伍、參加對象</w:t>
      </w:r>
    </w:p>
    <w:p w:rsidR="002029ED" w:rsidRPr="004F075A" w:rsidRDefault="002029ED" w:rsidP="004F075A">
      <w:pPr>
        <w:adjustRightInd w:val="0"/>
        <w:snapToGrid w:val="0"/>
        <w:spacing w:line="400" w:lineRule="exact"/>
        <w:ind w:leftChars="-2" w:left="475" w:hangingChars="200" w:hanging="480"/>
        <w:rPr>
          <w:rFonts w:eastAsia="標楷體"/>
          <w:bCs/>
          <w:color w:val="000000"/>
        </w:rPr>
      </w:pPr>
      <w:r>
        <w:rPr>
          <w:rFonts w:eastAsia="標楷體" w:hint="eastAsia"/>
          <w:bCs/>
        </w:rPr>
        <w:t>一、參加對象：</w:t>
      </w:r>
      <w:r w:rsidRPr="004F075A">
        <w:rPr>
          <w:rFonts w:eastAsia="標楷體" w:hint="eastAsia"/>
          <w:bCs/>
          <w:color w:val="000000"/>
        </w:rPr>
        <w:t>國內外相關領域學者專家、大學校院教學行政主管、及對於本主題有興趣者</w:t>
      </w:r>
    </w:p>
    <w:p w:rsidR="002029ED" w:rsidRPr="004F075A" w:rsidRDefault="002029ED" w:rsidP="004F075A">
      <w:pPr>
        <w:adjustRightInd w:val="0"/>
        <w:snapToGrid w:val="0"/>
        <w:spacing w:line="400" w:lineRule="exact"/>
        <w:ind w:leftChars="-2" w:left="475" w:hangingChars="200" w:hanging="480"/>
        <w:rPr>
          <w:rFonts w:eastAsia="標楷體"/>
          <w:bCs/>
          <w:color w:val="000000"/>
        </w:rPr>
      </w:pPr>
      <w:r w:rsidRPr="004F075A">
        <w:rPr>
          <w:rFonts w:eastAsia="標楷體" w:hint="eastAsia"/>
          <w:bCs/>
          <w:color w:val="000000"/>
        </w:rPr>
        <w:t>二、預計參加人數：</w:t>
      </w:r>
      <w:r w:rsidRPr="004F075A">
        <w:rPr>
          <w:rFonts w:ascii="Times New Roman" w:eastAsia="標楷體" w:hAnsi="Times New Roman"/>
          <w:bCs/>
          <w:color w:val="000000"/>
        </w:rPr>
        <w:t>150</w:t>
      </w:r>
      <w:r w:rsidRPr="004F075A">
        <w:rPr>
          <w:rFonts w:eastAsia="標楷體" w:hint="eastAsia"/>
          <w:bCs/>
          <w:color w:val="000000"/>
        </w:rPr>
        <w:t>人</w:t>
      </w:r>
      <w:r>
        <w:rPr>
          <w:rFonts w:eastAsia="標楷體" w:hint="eastAsia"/>
          <w:bCs/>
          <w:color w:val="000000"/>
        </w:rPr>
        <w:t>（</w:t>
      </w:r>
      <w:r w:rsidRPr="004F075A">
        <w:rPr>
          <w:rFonts w:eastAsia="標楷體" w:hint="eastAsia"/>
          <w:bCs/>
          <w:color w:val="000000"/>
        </w:rPr>
        <w:t>含工作人員</w:t>
      </w:r>
      <w:r>
        <w:rPr>
          <w:rFonts w:eastAsia="標楷體" w:hint="eastAsia"/>
          <w:bCs/>
          <w:color w:val="000000"/>
        </w:rPr>
        <w:t>）</w:t>
      </w:r>
    </w:p>
    <w:p w:rsidR="002029ED" w:rsidRDefault="002029ED" w:rsidP="009C405A">
      <w:pPr>
        <w:adjustRightInd w:val="0"/>
        <w:snapToGrid w:val="0"/>
        <w:spacing w:beforeLines="50" w:line="400" w:lineRule="exact"/>
        <w:rPr>
          <w:rFonts w:eastAsia="標楷體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t>陸、活動議程</w:t>
      </w:r>
    </w:p>
    <w:p w:rsidR="002029ED" w:rsidRPr="004F075A" w:rsidRDefault="002029ED" w:rsidP="009C405A">
      <w:pPr>
        <w:adjustRightInd w:val="0"/>
        <w:snapToGrid w:val="0"/>
        <w:spacing w:beforeLines="50"/>
        <w:rPr>
          <w:rFonts w:ascii="Times New Roman" w:eastAsia="標楷體" w:hAnsi="Times New Roman"/>
          <w:bCs/>
          <w:color w:val="000000"/>
          <w:szCs w:val="24"/>
        </w:rPr>
      </w:pPr>
      <w:r w:rsidRPr="004F075A">
        <w:rPr>
          <w:rFonts w:ascii="Times New Roman" w:eastAsia="標楷體" w:hint="eastAsia"/>
          <w:bCs/>
          <w:color w:val="000000"/>
          <w:szCs w:val="24"/>
        </w:rPr>
        <w:t>時間：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1"/>
          <w:attr w:name="Year" w:val="2014"/>
        </w:smartTagPr>
        <w:r w:rsidRPr="004F075A">
          <w:rPr>
            <w:rFonts w:ascii="Times New Roman" w:eastAsia="標楷體" w:hAnsi="Times New Roman"/>
            <w:bCs/>
            <w:color w:val="000000"/>
            <w:szCs w:val="24"/>
          </w:rPr>
          <w:t>2014</w:t>
        </w:r>
        <w:r w:rsidRPr="004F075A">
          <w:rPr>
            <w:rFonts w:ascii="Times New Roman" w:eastAsia="標楷體" w:hint="eastAsia"/>
            <w:bCs/>
            <w:color w:val="000000"/>
            <w:szCs w:val="24"/>
          </w:rPr>
          <w:t>年</w:t>
        </w:r>
        <w:r w:rsidRPr="004F075A">
          <w:rPr>
            <w:rFonts w:ascii="Times New Roman" w:eastAsia="標楷體" w:hAnsi="Times New Roman"/>
            <w:bCs/>
            <w:color w:val="000000"/>
            <w:szCs w:val="24"/>
          </w:rPr>
          <w:t>1</w:t>
        </w:r>
        <w:r w:rsidRPr="004F075A">
          <w:rPr>
            <w:rFonts w:ascii="Times New Roman" w:eastAsia="標楷體" w:hint="eastAsia"/>
            <w:bCs/>
            <w:color w:val="000000"/>
            <w:szCs w:val="24"/>
          </w:rPr>
          <w:t>月</w:t>
        </w:r>
        <w:r w:rsidRPr="004F075A">
          <w:rPr>
            <w:rFonts w:ascii="Times New Roman" w:eastAsia="標楷體" w:hAnsi="Times New Roman"/>
            <w:bCs/>
            <w:color w:val="000000"/>
            <w:szCs w:val="24"/>
          </w:rPr>
          <w:t>23</w:t>
        </w:r>
        <w:r w:rsidRPr="004F075A">
          <w:rPr>
            <w:rFonts w:ascii="Times New Roman" w:eastAsia="標楷體" w:hint="eastAsia"/>
            <w:bCs/>
            <w:color w:val="000000"/>
            <w:szCs w:val="24"/>
          </w:rPr>
          <w:t>日</w:t>
        </w:r>
      </w:smartTag>
      <w:r w:rsidRPr="004F075A">
        <w:rPr>
          <w:rFonts w:ascii="Times New Roman" w:eastAsia="標楷體" w:hint="eastAsia"/>
          <w:bCs/>
          <w:color w:val="000000"/>
          <w:szCs w:val="24"/>
        </w:rPr>
        <w:t>（星期四）下午</w:t>
      </w:r>
      <w:r w:rsidRPr="004F075A">
        <w:rPr>
          <w:rFonts w:ascii="Times New Roman" w:eastAsia="標楷體" w:hAnsi="Times New Roman"/>
          <w:bCs/>
          <w:color w:val="000000"/>
          <w:szCs w:val="24"/>
        </w:rPr>
        <w:t>1</w:t>
      </w:r>
      <w:r w:rsidRPr="004F075A">
        <w:rPr>
          <w:rFonts w:ascii="Times New Roman" w:eastAsia="標楷體" w:hint="eastAsia"/>
          <w:bCs/>
          <w:color w:val="000000"/>
          <w:szCs w:val="24"/>
        </w:rPr>
        <w:t>時至</w:t>
      </w:r>
      <w:r w:rsidRPr="004F075A">
        <w:rPr>
          <w:rFonts w:ascii="Times New Roman" w:eastAsia="標楷體" w:hAnsi="Times New Roman"/>
          <w:bCs/>
          <w:color w:val="000000"/>
          <w:szCs w:val="24"/>
        </w:rPr>
        <w:t>4</w:t>
      </w:r>
      <w:r w:rsidRPr="004F075A">
        <w:rPr>
          <w:rFonts w:ascii="Times New Roman" w:eastAsia="標楷體" w:hint="eastAsia"/>
          <w:bCs/>
          <w:color w:val="000000"/>
          <w:szCs w:val="24"/>
        </w:rPr>
        <w:t>時</w:t>
      </w:r>
      <w:r w:rsidRPr="004F075A">
        <w:rPr>
          <w:rFonts w:ascii="Times New Roman" w:eastAsia="標楷體" w:hAnsi="Times New Roman"/>
          <w:bCs/>
          <w:color w:val="000000"/>
          <w:szCs w:val="24"/>
        </w:rPr>
        <w:t>40</w:t>
      </w:r>
      <w:r w:rsidRPr="004F075A">
        <w:rPr>
          <w:rFonts w:ascii="Times New Roman" w:eastAsia="標楷體" w:hint="eastAsia"/>
          <w:bCs/>
          <w:color w:val="000000"/>
          <w:szCs w:val="24"/>
        </w:rPr>
        <w:t>分</w:t>
      </w:r>
    </w:p>
    <w:p w:rsidR="002029ED" w:rsidRPr="004F075A" w:rsidRDefault="002029ED" w:rsidP="009C405A">
      <w:pPr>
        <w:adjustRightInd w:val="0"/>
        <w:snapToGrid w:val="0"/>
        <w:spacing w:beforeLines="50"/>
        <w:rPr>
          <w:rFonts w:ascii="Times New Roman" w:eastAsia="標楷體" w:hAnsi="Times New Roman"/>
          <w:bCs/>
          <w:color w:val="000000"/>
          <w:szCs w:val="24"/>
        </w:rPr>
      </w:pPr>
      <w:r w:rsidRPr="004F075A">
        <w:rPr>
          <w:rFonts w:ascii="Times New Roman" w:eastAsia="標楷體" w:hint="eastAsia"/>
          <w:bCs/>
          <w:color w:val="000000"/>
          <w:szCs w:val="24"/>
        </w:rPr>
        <w:t>地點：淡江大學台北校園</w:t>
      </w:r>
      <w:r>
        <w:rPr>
          <w:rFonts w:ascii="Times New Roman" w:eastAsia="標楷體" w:hint="eastAsia"/>
          <w:bCs/>
          <w:color w:val="000000"/>
          <w:szCs w:val="24"/>
        </w:rPr>
        <w:t>（</w:t>
      </w:r>
      <w:r w:rsidRPr="004F075A">
        <w:rPr>
          <w:rFonts w:ascii="Times New Roman" w:eastAsia="標楷體" w:hint="eastAsia"/>
          <w:bCs/>
          <w:color w:val="000000"/>
          <w:szCs w:val="24"/>
        </w:rPr>
        <w:t>台北市大安區金華街</w:t>
      </w:r>
      <w:r w:rsidRPr="004F075A">
        <w:rPr>
          <w:rFonts w:ascii="Times New Roman" w:eastAsia="標楷體" w:hAnsi="Times New Roman"/>
          <w:bCs/>
          <w:color w:val="000000"/>
          <w:szCs w:val="24"/>
        </w:rPr>
        <w:t>199</w:t>
      </w:r>
      <w:r w:rsidRPr="004F075A">
        <w:rPr>
          <w:rFonts w:ascii="Times New Roman" w:eastAsia="標楷體" w:hint="eastAsia"/>
          <w:bCs/>
          <w:color w:val="000000"/>
          <w:szCs w:val="24"/>
        </w:rPr>
        <w:t>巷</w:t>
      </w:r>
      <w:r w:rsidRPr="004F075A">
        <w:rPr>
          <w:rFonts w:ascii="Times New Roman" w:eastAsia="標楷體" w:hAnsi="Times New Roman"/>
          <w:bCs/>
          <w:color w:val="000000"/>
          <w:szCs w:val="24"/>
        </w:rPr>
        <w:t>5</w:t>
      </w:r>
      <w:r w:rsidRPr="004F075A">
        <w:rPr>
          <w:rFonts w:ascii="Times New Roman" w:eastAsia="標楷體" w:hint="eastAsia"/>
          <w:bCs/>
          <w:color w:val="000000"/>
          <w:szCs w:val="24"/>
        </w:rPr>
        <w:t>號</w:t>
      </w:r>
      <w:r>
        <w:rPr>
          <w:rFonts w:ascii="Times New Roman" w:eastAsia="標楷體" w:hint="eastAsia"/>
          <w:bCs/>
          <w:color w:val="000000"/>
          <w:szCs w:val="24"/>
        </w:rPr>
        <w:t>）</w:t>
      </w:r>
    </w:p>
    <w:tbl>
      <w:tblPr>
        <w:tblW w:w="1016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0A0"/>
      </w:tblPr>
      <w:tblGrid>
        <w:gridCol w:w="720"/>
        <w:gridCol w:w="1661"/>
        <w:gridCol w:w="630"/>
        <w:gridCol w:w="2450"/>
        <w:gridCol w:w="3362"/>
        <w:gridCol w:w="1341"/>
      </w:tblGrid>
      <w:tr w:rsidR="002029ED" w:rsidTr="004F075A">
        <w:trPr>
          <w:trHeight w:val="454"/>
          <w:tblHeader/>
        </w:trPr>
        <w:tc>
          <w:tcPr>
            <w:tcW w:w="720" w:type="dxa"/>
            <w:shd w:val="clear" w:color="auto" w:fill="D9D9D9"/>
            <w:vAlign w:val="center"/>
          </w:tcPr>
          <w:p w:rsidR="002029ED" w:rsidRDefault="002029E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項目</w:t>
            </w:r>
          </w:p>
        </w:tc>
        <w:tc>
          <w:tcPr>
            <w:tcW w:w="1661" w:type="dxa"/>
            <w:shd w:val="clear" w:color="auto" w:fill="D9D9D9"/>
            <w:vAlign w:val="center"/>
          </w:tcPr>
          <w:p w:rsidR="002029ED" w:rsidRDefault="002029E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時間</w:t>
            </w:r>
          </w:p>
        </w:tc>
        <w:tc>
          <w:tcPr>
            <w:tcW w:w="630" w:type="dxa"/>
            <w:shd w:val="clear" w:color="auto" w:fill="D9D9D9"/>
            <w:vAlign w:val="center"/>
          </w:tcPr>
          <w:p w:rsidR="002029ED" w:rsidRDefault="002029E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分</w:t>
            </w:r>
          </w:p>
        </w:tc>
        <w:tc>
          <w:tcPr>
            <w:tcW w:w="2450" w:type="dxa"/>
            <w:shd w:val="clear" w:color="auto" w:fill="D9D9D9"/>
            <w:vAlign w:val="center"/>
          </w:tcPr>
          <w:p w:rsidR="002029ED" w:rsidRDefault="002029E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主題</w:t>
            </w:r>
          </w:p>
        </w:tc>
        <w:tc>
          <w:tcPr>
            <w:tcW w:w="3362" w:type="dxa"/>
            <w:shd w:val="clear" w:color="auto" w:fill="D9D9D9"/>
            <w:vAlign w:val="center"/>
          </w:tcPr>
          <w:p w:rsidR="002029ED" w:rsidRDefault="002029E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主持人</w:t>
            </w:r>
            <w:r>
              <w:rPr>
                <w:rFonts w:ascii="Times New Roman" w:eastAsia="標楷體" w:hAnsi="Times New Roman"/>
                <w:szCs w:val="24"/>
              </w:rPr>
              <w:t>/</w:t>
            </w:r>
            <w:r>
              <w:rPr>
                <w:rFonts w:ascii="Times New Roman" w:eastAsia="標楷體" w:hAnsi="標楷體" w:hint="eastAsia"/>
                <w:szCs w:val="24"/>
              </w:rPr>
              <w:t>主講人</w:t>
            </w:r>
          </w:p>
        </w:tc>
        <w:tc>
          <w:tcPr>
            <w:tcW w:w="1341" w:type="dxa"/>
            <w:shd w:val="clear" w:color="auto" w:fill="D9D9D9"/>
            <w:vAlign w:val="center"/>
          </w:tcPr>
          <w:p w:rsidR="002029ED" w:rsidRDefault="002029ED">
            <w:pPr>
              <w:snapToGrid w:val="0"/>
              <w:spacing w:line="280" w:lineRule="exact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地點</w:t>
            </w:r>
          </w:p>
        </w:tc>
      </w:tr>
      <w:tr w:rsidR="002029ED" w:rsidTr="004F075A">
        <w:trPr>
          <w:trHeight w:val="454"/>
        </w:trPr>
        <w:tc>
          <w:tcPr>
            <w:tcW w:w="72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報到</w:t>
            </w: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12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40-13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00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20</w:t>
            </w:r>
          </w:p>
        </w:tc>
        <w:tc>
          <w:tcPr>
            <w:tcW w:w="5812" w:type="dxa"/>
            <w:gridSpan w:val="2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報到</w:t>
            </w:r>
          </w:p>
        </w:tc>
        <w:tc>
          <w:tcPr>
            <w:tcW w:w="1341" w:type="dxa"/>
            <w:vMerge w:val="restart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 w:rsidRPr="004F075A">
              <w:rPr>
                <w:rFonts w:ascii="Times New Roman" w:eastAsia="標楷體" w:hAnsi="Times New Roman" w:hint="eastAsia"/>
                <w:color w:val="000000"/>
                <w:szCs w:val="24"/>
              </w:rPr>
              <w:t>淡江大學</w:t>
            </w:r>
            <w:r>
              <w:rPr>
                <w:rFonts w:ascii="Times New Roman" w:eastAsia="標楷體" w:hAnsi="Times New Roman" w:hint="eastAsia"/>
                <w:szCs w:val="24"/>
              </w:rPr>
              <w:t>台北校園中正紀念堂（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2014"/>
              </w:smartTagPr>
              <w:r>
                <w:rPr>
                  <w:rFonts w:ascii="Times New Roman" w:eastAsia="標楷體" w:hAnsi="Times New Roman"/>
                  <w:szCs w:val="24"/>
                </w:rPr>
                <w:t>2F</w:t>
              </w:r>
            </w:smartTag>
            <w:r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</w:tr>
      <w:tr w:rsidR="002029ED" w:rsidTr="004F075A">
        <w:trPr>
          <w:trHeight w:val="454"/>
        </w:trPr>
        <w:tc>
          <w:tcPr>
            <w:tcW w:w="720" w:type="dxa"/>
            <w:vMerge w:val="restart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簡介</w:t>
            </w: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00-13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</w:p>
        </w:tc>
        <w:tc>
          <w:tcPr>
            <w:tcW w:w="2450" w:type="dxa"/>
            <w:vMerge w:val="restart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致詞</w:t>
            </w: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國立清華大學陳校長力俊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10-13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20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淡江大學張校長家宜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20-13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30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中國生產力中心王總顧問國明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30-13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50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20</w:t>
            </w:r>
          </w:p>
        </w:tc>
        <w:tc>
          <w:tcPr>
            <w:tcW w:w="245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國家品質獎介紹</w:t>
            </w: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中國生產力中心</w:t>
            </w:r>
            <w:r>
              <w:rPr>
                <w:rFonts w:ascii="Times New Roman" w:eastAsia="標楷體" w:hAnsi="標楷體" w:hint="eastAsia"/>
              </w:rPr>
              <w:t>陳協理詩龍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Merge w:val="restart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得獎者經驗分享</w:t>
            </w: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13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50-14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15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25</w:t>
            </w:r>
          </w:p>
        </w:tc>
        <w:tc>
          <w:tcPr>
            <w:tcW w:w="245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國品獎經驗分享（一）</w:t>
            </w:r>
            <w:r>
              <w:rPr>
                <w:rFonts w:ascii="Times New Roman" w:eastAsia="標楷體" w:hAnsi="Times New Roman"/>
                <w:szCs w:val="24"/>
              </w:rPr>
              <w:t>-</w:t>
            </w:r>
            <w:r>
              <w:rPr>
                <w:rFonts w:ascii="Times New Roman" w:eastAsia="標楷體" w:hAnsi="標楷體" w:hint="eastAsia"/>
                <w:szCs w:val="24"/>
              </w:rPr>
              <w:t>以淡江大學為例</w:t>
            </w: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淡江大學徐秘書長錠基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14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15-14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40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25</w:t>
            </w:r>
          </w:p>
        </w:tc>
        <w:tc>
          <w:tcPr>
            <w:tcW w:w="245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國品獎經驗分享（二）</w:t>
            </w:r>
            <w:r>
              <w:rPr>
                <w:rFonts w:ascii="Times New Roman" w:eastAsia="標楷體" w:hAnsi="Times New Roman"/>
                <w:spacing w:val="-6"/>
                <w:szCs w:val="24"/>
              </w:rPr>
              <w:t>-</w:t>
            </w:r>
            <w:r>
              <w:rPr>
                <w:rFonts w:ascii="Times New Roman" w:eastAsia="標楷體" w:hAnsi="標楷體" w:hint="eastAsia"/>
                <w:spacing w:val="-6"/>
                <w:szCs w:val="24"/>
              </w:rPr>
              <w:t>以國立清華大學為例</w:t>
            </w: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國立清華大學簡主任秘書禎富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14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40-15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00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20</w:t>
            </w:r>
          </w:p>
        </w:tc>
        <w:tc>
          <w:tcPr>
            <w:tcW w:w="5812" w:type="dxa"/>
            <w:gridSpan w:val="2"/>
            <w:vAlign w:val="center"/>
          </w:tcPr>
          <w:p w:rsidR="002029ED" w:rsidRPr="004F075A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4F075A">
              <w:rPr>
                <w:rFonts w:ascii="Times New Roman" w:eastAsia="標楷體" w:hAnsi="標楷體" w:hint="eastAsia"/>
                <w:color w:val="000000"/>
                <w:szCs w:val="24"/>
              </w:rPr>
              <w:t>休息與移動</w:t>
            </w:r>
          </w:p>
        </w:tc>
        <w:tc>
          <w:tcPr>
            <w:tcW w:w="1341" w:type="dxa"/>
            <w:vMerge w:val="restart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 w:rsidRPr="004F075A">
              <w:rPr>
                <w:rFonts w:ascii="Times New Roman" w:eastAsia="標楷體" w:hAnsi="Times New Roman" w:hint="eastAsia"/>
                <w:color w:val="000000"/>
                <w:szCs w:val="24"/>
              </w:rPr>
              <w:t>淡江大學台北校園</w:t>
            </w:r>
            <w:r>
              <w:rPr>
                <w:rFonts w:ascii="Times New Roman" w:eastAsia="標楷體" w:hAnsi="Times New Roman" w:hint="eastAsia"/>
                <w:szCs w:val="24"/>
              </w:rPr>
              <w:t>校友聯誼會館（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2014"/>
              </w:smartTagPr>
              <w:r>
                <w:rPr>
                  <w:rFonts w:ascii="Times New Roman" w:eastAsia="標楷體" w:hAnsi="Times New Roman"/>
                  <w:szCs w:val="24"/>
                </w:rPr>
                <w:t>5F</w:t>
              </w:r>
            </w:smartTag>
            <w:r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Merge w:val="restart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15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00-15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40</w:t>
            </w:r>
          </w:p>
        </w:tc>
        <w:tc>
          <w:tcPr>
            <w:tcW w:w="630" w:type="dxa"/>
            <w:vMerge w:val="restart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40</w:t>
            </w:r>
          </w:p>
        </w:tc>
        <w:tc>
          <w:tcPr>
            <w:tcW w:w="2450" w:type="dxa"/>
            <w:vMerge w:val="restart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成果展示</w:t>
            </w: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淡江大學徐秘書長錠基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國立清華大學侯副主任秘書</w:t>
            </w:r>
          </w:p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建良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15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40-15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50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10</w:t>
            </w:r>
          </w:p>
        </w:tc>
        <w:tc>
          <w:tcPr>
            <w:tcW w:w="7153" w:type="dxa"/>
            <w:gridSpan w:val="3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移動</w:t>
            </w: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15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50-16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10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20</w:t>
            </w:r>
          </w:p>
        </w:tc>
        <w:tc>
          <w:tcPr>
            <w:tcW w:w="245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國家品質獎評審</w:t>
            </w:r>
          </w:p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心得與建議</w:t>
            </w: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國立勤益科技大學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2014"/>
              </w:smartTagPr>
              <w:r>
                <w:rPr>
                  <w:rFonts w:ascii="Times New Roman" w:eastAsia="標楷體" w:hAnsi="標楷體" w:hint="eastAsia"/>
                  <w:szCs w:val="24"/>
                </w:rPr>
                <w:t>林</w:t>
              </w:r>
            </w:smartTag>
            <w:r>
              <w:rPr>
                <w:rFonts w:ascii="Times New Roman" w:eastAsia="標楷體" w:hAnsi="標楷體" w:hint="eastAsia"/>
                <w:szCs w:val="24"/>
              </w:rPr>
              <w:t>教授文燦</w:t>
            </w:r>
          </w:p>
        </w:tc>
        <w:tc>
          <w:tcPr>
            <w:tcW w:w="1341" w:type="dxa"/>
            <w:vMerge w:val="restart"/>
            <w:vAlign w:val="center"/>
          </w:tcPr>
          <w:p w:rsidR="002029ED" w:rsidRPr="004F075A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4F075A">
              <w:rPr>
                <w:rFonts w:ascii="Times New Roman" w:eastAsia="標楷體" w:hAnsi="Times New Roman" w:hint="eastAsia"/>
                <w:color w:val="000000"/>
                <w:szCs w:val="24"/>
              </w:rPr>
              <w:t>淡江大學</w:t>
            </w:r>
          </w:p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台北校園中正紀念堂（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2014"/>
              </w:smartTagPr>
              <w:r>
                <w:rPr>
                  <w:rFonts w:ascii="Times New Roman" w:eastAsia="標楷體" w:hAnsi="Times New Roman"/>
                  <w:szCs w:val="24"/>
                </w:rPr>
                <w:t>2F</w:t>
              </w:r>
            </w:smartTag>
            <w:r>
              <w:rPr>
                <w:rFonts w:ascii="Times New Roman" w:eastAsia="標楷體" w:hAnsi="Times New Roman" w:hint="eastAsia"/>
                <w:szCs w:val="24"/>
              </w:rPr>
              <w:t>）</w:t>
            </w:r>
          </w:p>
        </w:tc>
      </w:tr>
      <w:tr w:rsidR="002029ED" w:rsidTr="004F075A">
        <w:trPr>
          <w:trHeight w:val="454"/>
        </w:trPr>
        <w:tc>
          <w:tcPr>
            <w:tcW w:w="720" w:type="dxa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661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16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10-16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40</w:t>
            </w:r>
          </w:p>
        </w:tc>
        <w:tc>
          <w:tcPr>
            <w:tcW w:w="63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30</w:t>
            </w:r>
          </w:p>
        </w:tc>
        <w:tc>
          <w:tcPr>
            <w:tcW w:w="245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綜合座談</w:t>
            </w:r>
          </w:p>
        </w:tc>
        <w:tc>
          <w:tcPr>
            <w:tcW w:w="3362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淡江大學張校長家宜</w:t>
            </w:r>
          </w:p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中國生產力中心王總顧問國明</w:t>
            </w:r>
          </w:p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淡江大學徐秘書長錠基</w:t>
            </w:r>
          </w:p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國立清華大學簡主任秘書禎富</w:t>
            </w:r>
          </w:p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標楷體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中國生產力中心陳協理詩龍</w:t>
            </w:r>
          </w:p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國立勤益科技大學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6"/>
                <w:attr w:name="Month" w:val="1"/>
                <w:attr w:name="Year" w:val="2014"/>
              </w:smartTagPr>
              <w:r>
                <w:rPr>
                  <w:rFonts w:ascii="Times New Roman" w:eastAsia="標楷體" w:hAnsi="標楷體" w:hint="eastAsia"/>
                  <w:szCs w:val="24"/>
                </w:rPr>
                <w:t>林</w:t>
              </w:r>
            </w:smartTag>
            <w:r>
              <w:rPr>
                <w:rFonts w:ascii="Times New Roman" w:eastAsia="標楷體" w:hAnsi="標楷體" w:hint="eastAsia"/>
                <w:szCs w:val="24"/>
              </w:rPr>
              <w:t>教授文燦</w:t>
            </w:r>
          </w:p>
        </w:tc>
        <w:tc>
          <w:tcPr>
            <w:tcW w:w="0" w:type="auto"/>
            <w:vMerge/>
            <w:vAlign w:val="center"/>
          </w:tcPr>
          <w:p w:rsidR="002029ED" w:rsidRDefault="002029ED">
            <w:pPr>
              <w:widowControl/>
              <w:rPr>
                <w:rFonts w:ascii="Times New Roman" w:eastAsia="標楷體" w:hAnsi="Times New Roman"/>
                <w:szCs w:val="24"/>
              </w:rPr>
            </w:pPr>
          </w:p>
        </w:tc>
      </w:tr>
      <w:tr w:rsidR="002029ED" w:rsidTr="004F075A">
        <w:trPr>
          <w:trHeight w:val="454"/>
        </w:trPr>
        <w:tc>
          <w:tcPr>
            <w:tcW w:w="720" w:type="dxa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標楷體" w:hint="eastAsia"/>
                <w:szCs w:val="24"/>
              </w:rPr>
              <w:t>賦歸</w:t>
            </w:r>
          </w:p>
        </w:tc>
        <w:tc>
          <w:tcPr>
            <w:tcW w:w="9444" w:type="dxa"/>
            <w:gridSpan w:val="5"/>
            <w:vAlign w:val="center"/>
          </w:tcPr>
          <w:p w:rsidR="002029ED" w:rsidRDefault="002029ED">
            <w:pPr>
              <w:snapToGrid w:val="0"/>
              <w:spacing w:line="280" w:lineRule="exac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16</w:t>
            </w:r>
            <w:r>
              <w:rPr>
                <w:rFonts w:ascii="Times New Roman" w:eastAsia="標楷體" w:hAnsi="標楷體" w:hint="eastAsia"/>
                <w:szCs w:val="24"/>
              </w:rPr>
              <w:t>：</w:t>
            </w:r>
            <w:r>
              <w:rPr>
                <w:rFonts w:ascii="Times New Roman" w:eastAsia="標楷體" w:hAnsi="Times New Roman"/>
                <w:szCs w:val="24"/>
              </w:rPr>
              <w:t>40~</w:t>
            </w:r>
          </w:p>
        </w:tc>
      </w:tr>
    </w:tbl>
    <w:p w:rsidR="002029ED" w:rsidRDefault="002029ED" w:rsidP="000A41BA">
      <w:pPr>
        <w:adjustRightInd w:val="0"/>
        <w:snapToGrid w:val="0"/>
        <w:spacing w:line="440" w:lineRule="exact"/>
        <w:rPr>
          <w:rFonts w:ascii="Times New Roman" w:eastAsia="標楷體" w:hAnsi="標楷體"/>
          <w:b/>
        </w:rPr>
      </w:pPr>
    </w:p>
    <w:p w:rsidR="002029ED" w:rsidRDefault="002029ED" w:rsidP="000A41BA">
      <w:pPr>
        <w:adjustRightInd w:val="0"/>
        <w:snapToGrid w:val="0"/>
        <w:spacing w:line="440" w:lineRule="exact"/>
        <w:rPr>
          <w:rFonts w:ascii="Times New Roman" w:eastAsia="標楷體" w:hAnsi="標楷體"/>
          <w:b/>
        </w:rPr>
      </w:pPr>
      <w:r w:rsidRPr="000A41BA">
        <w:rPr>
          <w:rFonts w:ascii="Times New Roman" w:eastAsia="標楷體" w:hAnsi="標楷體" w:hint="eastAsia"/>
          <w:b/>
        </w:rPr>
        <w:t>柒、報名網址</w:t>
      </w:r>
    </w:p>
    <w:p w:rsidR="002029ED" w:rsidRPr="000A41BA" w:rsidRDefault="002029ED" w:rsidP="000A41BA">
      <w:pPr>
        <w:adjustRightInd w:val="0"/>
        <w:snapToGrid w:val="0"/>
        <w:spacing w:line="440" w:lineRule="exact"/>
        <w:ind w:firstLineChars="200" w:firstLine="480"/>
        <w:rPr>
          <w:rFonts w:ascii="Times New Roman" w:eastAsia="標楷體" w:hAnsi="Times New Roman"/>
        </w:rPr>
      </w:pPr>
      <w:hyperlink r:id="rId7" w:history="1">
        <w:r w:rsidRPr="00520DC0">
          <w:rPr>
            <w:rStyle w:val="Hyperlink"/>
            <w:rFonts w:ascii="Times New Roman" w:hAnsi="Times New Roman"/>
          </w:rPr>
          <w:t>http://enroll.tku.edu.tw/</w:t>
        </w:r>
      </w:hyperlink>
      <w:r w:rsidRPr="004F075A">
        <w:rPr>
          <w:rFonts w:ascii="Times New Roman" w:eastAsia="標楷體" w:hAnsi="Times New Roman" w:hint="eastAsia"/>
          <w:color w:val="000000"/>
        </w:rPr>
        <w:t>，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1"/>
          <w:attr w:name="Year" w:val="2014"/>
        </w:smartTagPr>
        <w:r w:rsidRPr="000A41BA">
          <w:rPr>
            <w:rFonts w:ascii="Times New Roman" w:eastAsia="標楷體" w:hAnsi="Times New Roman"/>
          </w:rPr>
          <w:t>1</w:t>
        </w:r>
        <w:r w:rsidRPr="000A41BA">
          <w:rPr>
            <w:rFonts w:ascii="Times New Roman" w:eastAsia="標楷體" w:hAnsi="標楷體" w:hint="eastAsia"/>
          </w:rPr>
          <w:t>月</w:t>
        </w:r>
        <w:r w:rsidRPr="000A41BA">
          <w:rPr>
            <w:rFonts w:ascii="Times New Roman" w:eastAsia="標楷體" w:hAnsi="Times New Roman"/>
          </w:rPr>
          <w:t>1</w:t>
        </w:r>
        <w:r>
          <w:rPr>
            <w:rFonts w:ascii="Times New Roman" w:eastAsia="標楷體" w:hAnsi="Times New Roman"/>
          </w:rPr>
          <w:t>6</w:t>
        </w:r>
        <w:r w:rsidRPr="000A41BA">
          <w:rPr>
            <w:rFonts w:ascii="Times New Roman" w:eastAsia="標楷體" w:hAnsi="標楷體" w:hint="eastAsia"/>
          </w:rPr>
          <w:t>日</w:t>
        </w:r>
      </w:smartTag>
      <w:r w:rsidRPr="000A41BA">
        <w:rPr>
          <w:rFonts w:ascii="Times New Roman" w:eastAsia="標楷體" w:hAnsi="標楷體" w:hint="eastAsia"/>
        </w:rPr>
        <w:t>（星期</w:t>
      </w:r>
      <w:r>
        <w:rPr>
          <w:rFonts w:ascii="Times New Roman" w:eastAsia="標楷體" w:hAnsi="標楷體" w:hint="eastAsia"/>
        </w:rPr>
        <w:t>四</w:t>
      </w:r>
      <w:r w:rsidRPr="000A41BA">
        <w:rPr>
          <w:rFonts w:ascii="Times New Roman" w:eastAsia="標楷體" w:hAnsi="標楷體" w:hint="eastAsia"/>
        </w:rPr>
        <w:t>）前截止報名。</w:t>
      </w:r>
    </w:p>
    <w:p w:rsidR="002029ED" w:rsidRDefault="002029ED" w:rsidP="000A41BA">
      <w:pPr>
        <w:adjustRightInd w:val="0"/>
        <w:snapToGrid w:val="0"/>
        <w:spacing w:line="440" w:lineRule="exact"/>
        <w:rPr>
          <w:rFonts w:ascii="Times New Roman" w:eastAsia="標楷體" w:hAnsi="標楷體"/>
          <w:b/>
        </w:rPr>
      </w:pPr>
    </w:p>
    <w:p w:rsidR="002029ED" w:rsidRDefault="002029ED" w:rsidP="000A41BA">
      <w:pPr>
        <w:adjustRightInd w:val="0"/>
        <w:snapToGrid w:val="0"/>
        <w:spacing w:line="440" w:lineRule="exact"/>
        <w:rPr>
          <w:rFonts w:ascii="Times New Roman" w:eastAsia="標楷體" w:hAnsi="標楷體"/>
          <w:b/>
        </w:rPr>
      </w:pPr>
      <w:r w:rsidRPr="000A41BA">
        <w:rPr>
          <w:rFonts w:ascii="Times New Roman" w:eastAsia="標楷體" w:hAnsi="標楷體" w:hint="eastAsia"/>
          <w:b/>
        </w:rPr>
        <w:t>捌、活動連絡人</w:t>
      </w:r>
    </w:p>
    <w:p w:rsidR="002029ED" w:rsidRDefault="002029ED" w:rsidP="000A41BA">
      <w:pPr>
        <w:adjustRightInd w:val="0"/>
        <w:snapToGrid w:val="0"/>
        <w:spacing w:line="440" w:lineRule="exact"/>
        <w:ind w:firstLineChars="200" w:firstLine="480"/>
        <w:rPr>
          <w:rFonts w:ascii="Times New Roman" w:eastAsia="標楷體" w:hAnsi="Times New Roman"/>
        </w:rPr>
      </w:pPr>
      <w:r w:rsidRPr="000A41BA">
        <w:rPr>
          <w:rFonts w:ascii="Times New Roman" w:eastAsia="標楷體" w:hAnsi="標楷體" w:hint="eastAsia"/>
        </w:rPr>
        <w:t>品質保證稽核處</w:t>
      </w:r>
      <w:r w:rsidRPr="000A41BA">
        <w:rPr>
          <w:rFonts w:ascii="Times New Roman" w:eastAsia="標楷體" w:hAnsi="Times New Roman"/>
        </w:rPr>
        <w:t xml:space="preserve"> </w:t>
      </w:r>
      <w:r w:rsidRPr="000A41BA">
        <w:rPr>
          <w:rFonts w:ascii="Times New Roman" w:eastAsia="標楷體" w:hAnsi="標楷體" w:hint="eastAsia"/>
        </w:rPr>
        <w:t>薛雅寧研究助理</w:t>
      </w:r>
      <w:r w:rsidRPr="00C334DF">
        <w:rPr>
          <w:rFonts w:ascii="Times New Roman" w:eastAsia="標楷體" w:hAnsi="Times New Roman"/>
        </w:rPr>
        <w:t xml:space="preserve"> 02-26215656</w:t>
      </w:r>
      <w:r w:rsidRPr="00C334DF">
        <w:rPr>
          <w:rFonts w:ascii="Times New Roman" w:eastAsia="標楷體" w:hAnsi="Times New Roman" w:hint="eastAsia"/>
        </w:rPr>
        <w:t>轉</w:t>
      </w:r>
      <w:r w:rsidRPr="00C334DF">
        <w:rPr>
          <w:rFonts w:ascii="Times New Roman" w:eastAsia="標楷體" w:hAnsi="Times New Roman"/>
        </w:rPr>
        <w:t>2423</w:t>
      </w:r>
      <w:r w:rsidRPr="00C334DF">
        <w:rPr>
          <w:rFonts w:ascii="Times New Roman" w:eastAsia="標楷體" w:hAnsi="標楷體" w:hint="eastAsia"/>
        </w:rPr>
        <w:t>、</w:t>
      </w:r>
      <w:hyperlink r:id="rId8" w:history="1">
        <w:r w:rsidRPr="008117F2">
          <w:rPr>
            <w:rStyle w:val="Hyperlink"/>
            <w:rFonts w:ascii="Times New Roman" w:eastAsia="標楷體" w:hAnsi="Times New Roman"/>
          </w:rPr>
          <w:t>yaning@mail.tku.edu.tw</w:t>
        </w:r>
      </w:hyperlink>
    </w:p>
    <w:p w:rsidR="002029ED" w:rsidRDefault="002029ED" w:rsidP="000A41BA">
      <w:pPr>
        <w:adjustRightInd w:val="0"/>
        <w:snapToGrid w:val="0"/>
        <w:spacing w:line="440" w:lineRule="exact"/>
        <w:ind w:firstLineChars="200" w:firstLine="480"/>
        <w:rPr>
          <w:rFonts w:ascii="Times New Roman" w:eastAsia="標楷體" w:hAnsi="Times New Roman"/>
        </w:rPr>
      </w:pPr>
    </w:p>
    <w:p w:rsidR="002029ED" w:rsidRPr="00B67C40" w:rsidRDefault="002029ED" w:rsidP="000A41BA">
      <w:pPr>
        <w:adjustRightInd w:val="0"/>
        <w:snapToGrid w:val="0"/>
        <w:spacing w:line="440" w:lineRule="exact"/>
        <w:ind w:firstLineChars="200" w:firstLine="480"/>
        <w:rPr>
          <w:rFonts w:ascii="Times New Roman" w:eastAsia="標楷體" w:hAnsi="Times New Roman"/>
        </w:rPr>
      </w:pPr>
    </w:p>
    <w:sectPr w:rsidR="002029ED" w:rsidRPr="00B67C40" w:rsidSect="00ED1DFF">
      <w:footerReference w:type="default" r:id="rId9"/>
      <w:footerReference w:type="first" r:id="rId10"/>
      <w:pgSz w:w="11906" w:h="16838"/>
      <w:pgMar w:top="1134" w:right="1134" w:bottom="1134" w:left="1134" w:header="851" w:footer="992" w:gutter="0"/>
      <w:pgNumType w:start="1"/>
      <w:cols w:space="425"/>
      <w:titlePg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9ED" w:rsidRDefault="002029ED" w:rsidP="00F132BE">
      <w:r>
        <w:separator/>
      </w:r>
    </w:p>
  </w:endnote>
  <w:endnote w:type="continuationSeparator" w:id="0">
    <w:p w:rsidR="002029ED" w:rsidRDefault="002029ED" w:rsidP="00F132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9ED" w:rsidRDefault="002029ED" w:rsidP="00F53DCC">
    <w:pPr>
      <w:pStyle w:val="Footer"/>
      <w:jc w:val="center"/>
    </w:pPr>
    <w:fldSimple w:instr=" PAGE   \* MERGEFORMAT ">
      <w:r w:rsidRPr="009C405A">
        <w:rPr>
          <w:noProof/>
          <w:lang w:val="zh-TW"/>
        </w:rPr>
        <w:t>2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9ED" w:rsidRDefault="002029ED">
    <w:pPr>
      <w:pStyle w:val="Footer"/>
      <w:jc w:val="center"/>
    </w:pPr>
    <w:fldSimple w:instr=" PAGE   \* MERGEFORMAT ">
      <w:r w:rsidRPr="009C405A">
        <w:rPr>
          <w:noProof/>
          <w:lang w:val="zh-TW"/>
        </w:rPr>
        <w:t>1</w:t>
      </w:r>
    </w:fldSimple>
  </w:p>
  <w:p w:rsidR="002029ED" w:rsidRDefault="002029E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9ED" w:rsidRDefault="002029ED" w:rsidP="00F132BE">
      <w:r>
        <w:separator/>
      </w:r>
    </w:p>
  </w:footnote>
  <w:footnote w:type="continuationSeparator" w:id="0">
    <w:p w:rsidR="002029ED" w:rsidRDefault="002029ED" w:rsidP="00F132B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2555E"/>
    <w:multiLevelType w:val="hybridMultilevel"/>
    <w:tmpl w:val="9ADA2A5C"/>
    <w:lvl w:ilvl="0" w:tplc="8D044E08">
      <w:start w:val="1"/>
      <w:numFmt w:val="decimal"/>
      <w:lvlText w:val="%1."/>
      <w:lvlJc w:val="left"/>
      <w:pPr>
        <w:tabs>
          <w:tab w:val="num" w:pos="17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19CC6676"/>
    <w:multiLevelType w:val="hybridMultilevel"/>
    <w:tmpl w:val="5A249B38"/>
    <w:lvl w:ilvl="0" w:tplc="D90C5A02">
      <w:start w:val="5"/>
      <w:numFmt w:val="japaneseLegal"/>
      <w:lvlText w:val="%1、"/>
      <w:lvlJc w:val="left"/>
      <w:pPr>
        <w:ind w:left="1434" w:hanging="50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9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5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3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1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9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7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50" w:hanging="480"/>
      </w:pPr>
      <w:rPr>
        <w:rFonts w:cs="Times New Roman"/>
      </w:rPr>
    </w:lvl>
  </w:abstractNum>
  <w:abstractNum w:abstractNumId="2">
    <w:nsid w:val="1C56574A"/>
    <w:multiLevelType w:val="hybridMultilevel"/>
    <w:tmpl w:val="4C2CB6FC"/>
    <w:lvl w:ilvl="0" w:tplc="66961426">
      <w:start w:val="1"/>
      <w:numFmt w:val="ideographLegalTraditional"/>
      <w:lvlText w:val="%1、"/>
      <w:lvlJc w:val="left"/>
      <w:pPr>
        <w:ind w:left="930" w:hanging="50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23B46641"/>
    <w:multiLevelType w:val="hybridMultilevel"/>
    <w:tmpl w:val="0AD62858"/>
    <w:lvl w:ilvl="0" w:tplc="18CCCFBC">
      <w:start w:val="1"/>
      <w:numFmt w:val="decimal"/>
      <w:lvlText w:val="%1、"/>
      <w:lvlJc w:val="left"/>
      <w:pPr>
        <w:ind w:left="444" w:hanging="44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26FA0A17"/>
    <w:multiLevelType w:val="hybridMultilevel"/>
    <w:tmpl w:val="9A1C9696"/>
    <w:lvl w:ilvl="0" w:tplc="C9D6C1C0">
      <w:start w:val="2"/>
      <w:numFmt w:val="taiwaneseCountingThousand"/>
      <w:lvlText w:val="%1、"/>
      <w:lvlJc w:val="left"/>
      <w:pPr>
        <w:ind w:left="475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5">
    <w:nsid w:val="2F050196"/>
    <w:multiLevelType w:val="hybridMultilevel"/>
    <w:tmpl w:val="9B105C9A"/>
    <w:lvl w:ilvl="0" w:tplc="2AA0BAE0">
      <w:start w:val="1"/>
      <w:numFmt w:val="taiwaneseCountingThousand"/>
      <w:lvlText w:val="%1、"/>
      <w:lvlJc w:val="left"/>
      <w:pPr>
        <w:ind w:left="622" w:hanging="480"/>
      </w:pPr>
      <w:rPr>
        <w:rFonts w:ascii="Calibri" w:hAnsi="Calibri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abstractNum w:abstractNumId="6">
    <w:nsid w:val="33D229E8"/>
    <w:multiLevelType w:val="hybridMultilevel"/>
    <w:tmpl w:val="9FF8995E"/>
    <w:lvl w:ilvl="0" w:tplc="0E10D2EE">
      <w:start w:val="4"/>
      <w:numFmt w:val="ideographLegalTraditional"/>
      <w:lvlText w:val="%1、"/>
      <w:lvlJc w:val="left"/>
      <w:pPr>
        <w:ind w:left="930" w:hanging="50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4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78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  <w:rPr>
        <w:rFonts w:cs="Times New Roman"/>
      </w:rPr>
    </w:lvl>
  </w:abstractNum>
  <w:abstractNum w:abstractNumId="7">
    <w:nsid w:val="582249B5"/>
    <w:multiLevelType w:val="hybridMultilevel"/>
    <w:tmpl w:val="90CE9250"/>
    <w:lvl w:ilvl="0" w:tplc="BA3E50B0">
      <w:start w:val="1"/>
      <w:numFmt w:val="decimal"/>
      <w:lvlText w:val="%1."/>
      <w:lvlJc w:val="left"/>
      <w:pPr>
        <w:tabs>
          <w:tab w:val="num" w:pos="113"/>
        </w:tabs>
        <w:ind w:left="340" w:hanging="34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>
    <w:nsid w:val="76C954C1"/>
    <w:multiLevelType w:val="hybridMultilevel"/>
    <w:tmpl w:val="EEF833BA"/>
    <w:lvl w:ilvl="0" w:tplc="9264AAC6">
      <w:start w:val="1"/>
      <w:numFmt w:val="taiwaneseCountingThousand"/>
      <w:lvlText w:val="%1、"/>
      <w:lvlJc w:val="left"/>
      <w:pPr>
        <w:ind w:left="499" w:hanging="504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5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0784"/>
    <w:rsid w:val="00000946"/>
    <w:rsid w:val="00000FC7"/>
    <w:rsid w:val="000016C0"/>
    <w:rsid w:val="00001992"/>
    <w:rsid w:val="00001E69"/>
    <w:rsid w:val="000027FD"/>
    <w:rsid w:val="00002A2A"/>
    <w:rsid w:val="00002B23"/>
    <w:rsid w:val="0000391C"/>
    <w:rsid w:val="000045F2"/>
    <w:rsid w:val="00004B79"/>
    <w:rsid w:val="000057C7"/>
    <w:rsid w:val="00005F6A"/>
    <w:rsid w:val="0000635D"/>
    <w:rsid w:val="000063D5"/>
    <w:rsid w:val="00011076"/>
    <w:rsid w:val="00011FE5"/>
    <w:rsid w:val="0001269E"/>
    <w:rsid w:val="0001272B"/>
    <w:rsid w:val="000129CB"/>
    <w:rsid w:val="00012C12"/>
    <w:rsid w:val="00013054"/>
    <w:rsid w:val="0001330D"/>
    <w:rsid w:val="0001353F"/>
    <w:rsid w:val="000138C8"/>
    <w:rsid w:val="00013B22"/>
    <w:rsid w:val="00013E18"/>
    <w:rsid w:val="0001409C"/>
    <w:rsid w:val="00014666"/>
    <w:rsid w:val="0001486A"/>
    <w:rsid w:val="000150B1"/>
    <w:rsid w:val="00015240"/>
    <w:rsid w:val="00015466"/>
    <w:rsid w:val="000159AD"/>
    <w:rsid w:val="00015FF5"/>
    <w:rsid w:val="00016424"/>
    <w:rsid w:val="00016BBA"/>
    <w:rsid w:val="000176E6"/>
    <w:rsid w:val="000176F9"/>
    <w:rsid w:val="00017F00"/>
    <w:rsid w:val="000201B3"/>
    <w:rsid w:val="000203F2"/>
    <w:rsid w:val="00020490"/>
    <w:rsid w:val="00021844"/>
    <w:rsid w:val="00021ADC"/>
    <w:rsid w:val="00021DB2"/>
    <w:rsid w:val="00021DF9"/>
    <w:rsid w:val="0002242B"/>
    <w:rsid w:val="00022674"/>
    <w:rsid w:val="000229E6"/>
    <w:rsid w:val="00022C92"/>
    <w:rsid w:val="00022EA1"/>
    <w:rsid w:val="0002337D"/>
    <w:rsid w:val="00024487"/>
    <w:rsid w:val="00024614"/>
    <w:rsid w:val="000246B8"/>
    <w:rsid w:val="000248FA"/>
    <w:rsid w:val="00024AD8"/>
    <w:rsid w:val="00024ED7"/>
    <w:rsid w:val="00025D23"/>
    <w:rsid w:val="00025F75"/>
    <w:rsid w:val="0002609A"/>
    <w:rsid w:val="000260A0"/>
    <w:rsid w:val="00026ED9"/>
    <w:rsid w:val="00027434"/>
    <w:rsid w:val="00027644"/>
    <w:rsid w:val="0003013B"/>
    <w:rsid w:val="00030407"/>
    <w:rsid w:val="00030591"/>
    <w:rsid w:val="00030649"/>
    <w:rsid w:val="0003089B"/>
    <w:rsid w:val="00030FC4"/>
    <w:rsid w:val="00031131"/>
    <w:rsid w:val="000315B9"/>
    <w:rsid w:val="00031B6E"/>
    <w:rsid w:val="00031BE7"/>
    <w:rsid w:val="000320D9"/>
    <w:rsid w:val="00033309"/>
    <w:rsid w:val="00033929"/>
    <w:rsid w:val="00033D13"/>
    <w:rsid w:val="00033D36"/>
    <w:rsid w:val="00033E11"/>
    <w:rsid w:val="000342E6"/>
    <w:rsid w:val="000346D7"/>
    <w:rsid w:val="00034900"/>
    <w:rsid w:val="00035086"/>
    <w:rsid w:val="00035570"/>
    <w:rsid w:val="000355B5"/>
    <w:rsid w:val="0003560C"/>
    <w:rsid w:val="00035CFB"/>
    <w:rsid w:val="000361E8"/>
    <w:rsid w:val="00036392"/>
    <w:rsid w:val="00036E1F"/>
    <w:rsid w:val="00036F16"/>
    <w:rsid w:val="00037A30"/>
    <w:rsid w:val="00037D11"/>
    <w:rsid w:val="00040862"/>
    <w:rsid w:val="00041095"/>
    <w:rsid w:val="00041588"/>
    <w:rsid w:val="00041741"/>
    <w:rsid w:val="000424B5"/>
    <w:rsid w:val="0004265B"/>
    <w:rsid w:val="00042C03"/>
    <w:rsid w:val="000432F7"/>
    <w:rsid w:val="00043337"/>
    <w:rsid w:val="000435B5"/>
    <w:rsid w:val="00043B42"/>
    <w:rsid w:val="00044659"/>
    <w:rsid w:val="00045078"/>
    <w:rsid w:val="000451C7"/>
    <w:rsid w:val="000452FA"/>
    <w:rsid w:val="00045512"/>
    <w:rsid w:val="000457EF"/>
    <w:rsid w:val="00046070"/>
    <w:rsid w:val="00046483"/>
    <w:rsid w:val="000464CF"/>
    <w:rsid w:val="00047D65"/>
    <w:rsid w:val="00047ED5"/>
    <w:rsid w:val="00050C09"/>
    <w:rsid w:val="00050E40"/>
    <w:rsid w:val="00051036"/>
    <w:rsid w:val="00051A30"/>
    <w:rsid w:val="00051D35"/>
    <w:rsid w:val="00051EB5"/>
    <w:rsid w:val="00051F41"/>
    <w:rsid w:val="000525A9"/>
    <w:rsid w:val="00052645"/>
    <w:rsid w:val="0005268E"/>
    <w:rsid w:val="00052AD5"/>
    <w:rsid w:val="00052C9A"/>
    <w:rsid w:val="00053013"/>
    <w:rsid w:val="00053B47"/>
    <w:rsid w:val="00053EDC"/>
    <w:rsid w:val="0005413F"/>
    <w:rsid w:val="0005427D"/>
    <w:rsid w:val="00054AD3"/>
    <w:rsid w:val="00054CBD"/>
    <w:rsid w:val="00054DF9"/>
    <w:rsid w:val="00054F8C"/>
    <w:rsid w:val="00055077"/>
    <w:rsid w:val="000551F0"/>
    <w:rsid w:val="00055423"/>
    <w:rsid w:val="00055ACE"/>
    <w:rsid w:val="00056C88"/>
    <w:rsid w:val="00056CB8"/>
    <w:rsid w:val="000574B9"/>
    <w:rsid w:val="00057772"/>
    <w:rsid w:val="00057B40"/>
    <w:rsid w:val="0006041C"/>
    <w:rsid w:val="00060531"/>
    <w:rsid w:val="00060A55"/>
    <w:rsid w:val="00060C0C"/>
    <w:rsid w:val="000611D2"/>
    <w:rsid w:val="00061D30"/>
    <w:rsid w:val="000620C8"/>
    <w:rsid w:val="00062282"/>
    <w:rsid w:val="000627B0"/>
    <w:rsid w:val="00062C80"/>
    <w:rsid w:val="000637B5"/>
    <w:rsid w:val="00063A6F"/>
    <w:rsid w:val="00063AE4"/>
    <w:rsid w:val="00064297"/>
    <w:rsid w:val="0006463E"/>
    <w:rsid w:val="0006670E"/>
    <w:rsid w:val="000669FA"/>
    <w:rsid w:val="0006720D"/>
    <w:rsid w:val="000674A0"/>
    <w:rsid w:val="00067BC1"/>
    <w:rsid w:val="00070645"/>
    <w:rsid w:val="0007077C"/>
    <w:rsid w:val="000709A6"/>
    <w:rsid w:val="0007153A"/>
    <w:rsid w:val="000717E1"/>
    <w:rsid w:val="00071AFF"/>
    <w:rsid w:val="00071CE1"/>
    <w:rsid w:val="00072566"/>
    <w:rsid w:val="00072851"/>
    <w:rsid w:val="00072F14"/>
    <w:rsid w:val="00073973"/>
    <w:rsid w:val="000740E0"/>
    <w:rsid w:val="00074544"/>
    <w:rsid w:val="00074553"/>
    <w:rsid w:val="00074712"/>
    <w:rsid w:val="000747F6"/>
    <w:rsid w:val="00074A5B"/>
    <w:rsid w:val="00075069"/>
    <w:rsid w:val="00075076"/>
    <w:rsid w:val="0007529A"/>
    <w:rsid w:val="00075934"/>
    <w:rsid w:val="000759DD"/>
    <w:rsid w:val="000766CB"/>
    <w:rsid w:val="000774D5"/>
    <w:rsid w:val="000779CC"/>
    <w:rsid w:val="000803D2"/>
    <w:rsid w:val="000807C8"/>
    <w:rsid w:val="00080B91"/>
    <w:rsid w:val="00080F88"/>
    <w:rsid w:val="00081787"/>
    <w:rsid w:val="000819A9"/>
    <w:rsid w:val="00081B7B"/>
    <w:rsid w:val="00081E84"/>
    <w:rsid w:val="0008294B"/>
    <w:rsid w:val="00082FC6"/>
    <w:rsid w:val="00083A42"/>
    <w:rsid w:val="00084186"/>
    <w:rsid w:val="00084562"/>
    <w:rsid w:val="00084F91"/>
    <w:rsid w:val="000851AE"/>
    <w:rsid w:val="000854FB"/>
    <w:rsid w:val="00086240"/>
    <w:rsid w:val="000902BB"/>
    <w:rsid w:val="00092307"/>
    <w:rsid w:val="00093D9A"/>
    <w:rsid w:val="00094300"/>
    <w:rsid w:val="0009588E"/>
    <w:rsid w:val="00097126"/>
    <w:rsid w:val="000A05CE"/>
    <w:rsid w:val="000A0932"/>
    <w:rsid w:val="000A0960"/>
    <w:rsid w:val="000A0F21"/>
    <w:rsid w:val="000A170A"/>
    <w:rsid w:val="000A1F21"/>
    <w:rsid w:val="000A2395"/>
    <w:rsid w:val="000A2860"/>
    <w:rsid w:val="000A2B22"/>
    <w:rsid w:val="000A3420"/>
    <w:rsid w:val="000A3BFB"/>
    <w:rsid w:val="000A3F2B"/>
    <w:rsid w:val="000A41BA"/>
    <w:rsid w:val="000A544F"/>
    <w:rsid w:val="000A5BE4"/>
    <w:rsid w:val="000A5E87"/>
    <w:rsid w:val="000A5EC2"/>
    <w:rsid w:val="000A626E"/>
    <w:rsid w:val="000A62BB"/>
    <w:rsid w:val="000B0027"/>
    <w:rsid w:val="000B0086"/>
    <w:rsid w:val="000B0093"/>
    <w:rsid w:val="000B03B7"/>
    <w:rsid w:val="000B0CA5"/>
    <w:rsid w:val="000B11C7"/>
    <w:rsid w:val="000B1246"/>
    <w:rsid w:val="000B12CB"/>
    <w:rsid w:val="000B1672"/>
    <w:rsid w:val="000B1ACA"/>
    <w:rsid w:val="000B1CAE"/>
    <w:rsid w:val="000B1FB3"/>
    <w:rsid w:val="000B20FA"/>
    <w:rsid w:val="000B221E"/>
    <w:rsid w:val="000B2859"/>
    <w:rsid w:val="000B294A"/>
    <w:rsid w:val="000B29D9"/>
    <w:rsid w:val="000B324A"/>
    <w:rsid w:val="000B3712"/>
    <w:rsid w:val="000B4273"/>
    <w:rsid w:val="000B4398"/>
    <w:rsid w:val="000B43C4"/>
    <w:rsid w:val="000B4B40"/>
    <w:rsid w:val="000B4D61"/>
    <w:rsid w:val="000B4E14"/>
    <w:rsid w:val="000B4F76"/>
    <w:rsid w:val="000B6079"/>
    <w:rsid w:val="000B62E4"/>
    <w:rsid w:val="000B69D7"/>
    <w:rsid w:val="000B6DB0"/>
    <w:rsid w:val="000B722E"/>
    <w:rsid w:val="000B7956"/>
    <w:rsid w:val="000B7CAB"/>
    <w:rsid w:val="000C00CE"/>
    <w:rsid w:val="000C067E"/>
    <w:rsid w:val="000C0DD2"/>
    <w:rsid w:val="000C1006"/>
    <w:rsid w:val="000C13CD"/>
    <w:rsid w:val="000C14A1"/>
    <w:rsid w:val="000C33FE"/>
    <w:rsid w:val="000C3D35"/>
    <w:rsid w:val="000C4BB6"/>
    <w:rsid w:val="000C5F7F"/>
    <w:rsid w:val="000C610A"/>
    <w:rsid w:val="000C6B10"/>
    <w:rsid w:val="000C7345"/>
    <w:rsid w:val="000C7EDA"/>
    <w:rsid w:val="000D02FE"/>
    <w:rsid w:val="000D0590"/>
    <w:rsid w:val="000D06A2"/>
    <w:rsid w:val="000D0BAF"/>
    <w:rsid w:val="000D0F45"/>
    <w:rsid w:val="000D12E2"/>
    <w:rsid w:val="000D1650"/>
    <w:rsid w:val="000D1883"/>
    <w:rsid w:val="000D2281"/>
    <w:rsid w:val="000D2C42"/>
    <w:rsid w:val="000D2F68"/>
    <w:rsid w:val="000D336C"/>
    <w:rsid w:val="000D36CE"/>
    <w:rsid w:val="000D39DC"/>
    <w:rsid w:val="000D41B8"/>
    <w:rsid w:val="000D525A"/>
    <w:rsid w:val="000D5324"/>
    <w:rsid w:val="000D5645"/>
    <w:rsid w:val="000D5E19"/>
    <w:rsid w:val="000D6323"/>
    <w:rsid w:val="000D66AE"/>
    <w:rsid w:val="000D7705"/>
    <w:rsid w:val="000D7806"/>
    <w:rsid w:val="000D78E6"/>
    <w:rsid w:val="000D7906"/>
    <w:rsid w:val="000D7F42"/>
    <w:rsid w:val="000E00F7"/>
    <w:rsid w:val="000E0977"/>
    <w:rsid w:val="000E0AC2"/>
    <w:rsid w:val="000E2424"/>
    <w:rsid w:val="000E3267"/>
    <w:rsid w:val="000E37CF"/>
    <w:rsid w:val="000E38CD"/>
    <w:rsid w:val="000E42FC"/>
    <w:rsid w:val="000E45E4"/>
    <w:rsid w:val="000E4C8A"/>
    <w:rsid w:val="000E5619"/>
    <w:rsid w:val="000E6AE5"/>
    <w:rsid w:val="000E75D5"/>
    <w:rsid w:val="000F01EE"/>
    <w:rsid w:val="000F0345"/>
    <w:rsid w:val="000F08AB"/>
    <w:rsid w:val="000F0A45"/>
    <w:rsid w:val="000F0C68"/>
    <w:rsid w:val="000F0DB0"/>
    <w:rsid w:val="000F1291"/>
    <w:rsid w:val="000F146B"/>
    <w:rsid w:val="000F168B"/>
    <w:rsid w:val="000F1CC0"/>
    <w:rsid w:val="000F2412"/>
    <w:rsid w:val="000F26DB"/>
    <w:rsid w:val="000F2A16"/>
    <w:rsid w:val="000F366B"/>
    <w:rsid w:val="000F3EBE"/>
    <w:rsid w:val="000F40DD"/>
    <w:rsid w:val="000F4F89"/>
    <w:rsid w:val="000F6130"/>
    <w:rsid w:val="000F632B"/>
    <w:rsid w:val="000F6638"/>
    <w:rsid w:val="000F670F"/>
    <w:rsid w:val="000F71A1"/>
    <w:rsid w:val="000F72CD"/>
    <w:rsid w:val="0010009E"/>
    <w:rsid w:val="0010010E"/>
    <w:rsid w:val="00100449"/>
    <w:rsid w:val="00100832"/>
    <w:rsid w:val="00100BF1"/>
    <w:rsid w:val="00102214"/>
    <w:rsid w:val="00102BA9"/>
    <w:rsid w:val="00102DF5"/>
    <w:rsid w:val="00103226"/>
    <w:rsid w:val="00103646"/>
    <w:rsid w:val="001039C3"/>
    <w:rsid w:val="00103DA3"/>
    <w:rsid w:val="0010446D"/>
    <w:rsid w:val="00104826"/>
    <w:rsid w:val="00104894"/>
    <w:rsid w:val="00104C35"/>
    <w:rsid w:val="0010508D"/>
    <w:rsid w:val="00105B04"/>
    <w:rsid w:val="001064F4"/>
    <w:rsid w:val="00106D26"/>
    <w:rsid w:val="001072DB"/>
    <w:rsid w:val="00107583"/>
    <w:rsid w:val="00107C67"/>
    <w:rsid w:val="00107FE0"/>
    <w:rsid w:val="0011004D"/>
    <w:rsid w:val="00110412"/>
    <w:rsid w:val="00110DE1"/>
    <w:rsid w:val="0011131A"/>
    <w:rsid w:val="001114E9"/>
    <w:rsid w:val="001117F8"/>
    <w:rsid w:val="00111AFA"/>
    <w:rsid w:val="00111F32"/>
    <w:rsid w:val="001124FD"/>
    <w:rsid w:val="00112ECC"/>
    <w:rsid w:val="0011336D"/>
    <w:rsid w:val="00113C4D"/>
    <w:rsid w:val="00113CDE"/>
    <w:rsid w:val="00113D82"/>
    <w:rsid w:val="001142F7"/>
    <w:rsid w:val="0011438A"/>
    <w:rsid w:val="00114F3D"/>
    <w:rsid w:val="00115ED2"/>
    <w:rsid w:val="00116AEF"/>
    <w:rsid w:val="00117F55"/>
    <w:rsid w:val="00120415"/>
    <w:rsid w:val="0012068F"/>
    <w:rsid w:val="00120BD9"/>
    <w:rsid w:val="00120E4F"/>
    <w:rsid w:val="00122B78"/>
    <w:rsid w:val="00122D01"/>
    <w:rsid w:val="00123091"/>
    <w:rsid w:val="0012321E"/>
    <w:rsid w:val="0012483A"/>
    <w:rsid w:val="00124DA4"/>
    <w:rsid w:val="00125795"/>
    <w:rsid w:val="001258CD"/>
    <w:rsid w:val="00125F8B"/>
    <w:rsid w:val="00126151"/>
    <w:rsid w:val="0012628C"/>
    <w:rsid w:val="00126CEE"/>
    <w:rsid w:val="00126DA6"/>
    <w:rsid w:val="00127225"/>
    <w:rsid w:val="00127997"/>
    <w:rsid w:val="001300FF"/>
    <w:rsid w:val="001316D0"/>
    <w:rsid w:val="001318AD"/>
    <w:rsid w:val="001319A7"/>
    <w:rsid w:val="00131BA4"/>
    <w:rsid w:val="00133617"/>
    <w:rsid w:val="001339B0"/>
    <w:rsid w:val="00135097"/>
    <w:rsid w:val="00135215"/>
    <w:rsid w:val="001358FF"/>
    <w:rsid w:val="00135A3D"/>
    <w:rsid w:val="00136178"/>
    <w:rsid w:val="00136505"/>
    <w:rsid w:val="00136616"/>
    <w:rsid w:val="001366EF"/>
    <w:rsid w:val="00136851"/>
    <w:rsid w:val="00136889"/>
    <w:rsid w:val="001371BB"/>
    <w:rsid w:val="001374BD"/>
    <w:rsid w:val="0013761C"/>
    <w:rsid w:val="0013789C"/>
    <w:rsid w:val="00140E80"/>
    <w:rsid w:val="00141557"/>
    <w:rsid w:val="00141A62"/>
    <w:rsid w:val="00141B64"/>
    <w:rsid w:val="00141D01"/>
    <w:rsid w:val="001421D0"/>
    <w:rsid w:val="001430FC"/>
    <w:rsid w:val="001431CF"/>
    <w:rsid w:val="00143345"/>
    <w:rsid w:val="001435D9"/>
    <w:rsid w:val="001436B1"/>
    <w:rsid w:val="00143A07"/>
    <w:rsid w:val="00143AE7"/>
    <w:rsid w:val="00143BA9"/>
    <w:rsid w:val="00144235"/>
    <w:rsid w:val="001442A1"/>
    <w:rsid w:val="001450CB"/>
    <w:rsid w:val="0014521A"/>
    <w:rsid w:val="001465A2"/>
    <w:rsid w:val="0014676C"/>
    <w:rsid w:val="00146F87"/>
    <w:rsid w:val="00147697"/>
    <w:rsid w:val="001477A1"/>
    <w:rsid w:val="001478A4"/>
    <w:rsid w:val="00147985"/>
    <w:rsid w:val="001479F2"/>
    <w:rsid w:val="00147ABB"/>
    <w:rsid w:val="00150C96"/>
    <w:rsid w:val="001518E4"/>
    <w:rsid w:val="00151E00"/>
    <w:rsid w:val="0015239B"/>
    <w:rsid w:val="001528A2"/>
    <w:rsid w:val="00152FC8"/>
    <w:rsid w:val="00153843"/>
    <w:rsid w:val="00154152"/>
    <w:rsid w:val="00154573"/>
    <w:rsid w:val="00154CA9"/>
    <w:rsid w:val="00154F2A"/>
    <w:rsid w:val="001565B3"/>
    <w:rsid w:val="00156DFE"/>
    <w:rsid w:val="00157365"/>
    <w:rsid w:val="00160444"/>
    <w:rsid w:val="0016062A"/>
    <w:rsid w:val="0016069F"/>
    <w:rsid w:val="00160793"/>
    <w:rsid w:val="00160A36"/>
    <w:rsid w:val="0016246B"/>
    <w:rsid w:val="001628BE"/>
    <w:rsid w:val="0016304A"/>
    <w:rsid w:val="00163C02"/>
    <w:rsid w:val="00163D89"/>
    <w:rsid w:val="00163E33"/>
    <w:rsid w:val="00163EEE"/>
    <w:rsid w:val="00164CAE"/>
    <w:rsid w:val="00164D1E"/>
    <w:rsid w:val="0016583B"/>
    <w:rsid w:val="00165D2F"/>
    <w:rsid w:val="00165EFE"/>
    <w:rsid w:val="0016643C"/>
    <w:rsid w:val="00166C6B"/>
    <w:rsid w:val="001670FD"/>
    <w:rsid w:val="00167FE9"/>
    <w:rsid w:val="00170B52"/>
    <w:rsid w:val="00171178"/>
    <w:rsid w:val="00171A5D"/>
    <w:rsid w:val="00171E44"/>
    <w:rsid w:val="00171E4B"/>
    <w:rsid w:val="00175385"/>
    <w:rsid w:val="00175CE4"/>
    <w:rsid w:val="00176C90"/>
    <w:rsid w:val="00176EF3"/>
    <w:rsid w:val="00176F4D"/>
    <w:rsid w:val="00177194"/>
    <w:rsid w:val="001772AA"/>
    <w:rsid w:val="001776AF"/>
    <w:rsid w:val="00177947"/>
    <w:rsid w:val="00177B9B"/>
    <w:rsid w:val="00177CBB"/>
    <w:rsid w:val="001805EF"/>
    <w:rsid w:val="00180915"/>
    <w:rsid w:val="00180D78"/>
    <w:rsid w:val="00180F36"/>
    <w:rsid w:val="0018132F"/>
    <w:rsid w:val="0018179A"/>
    <w:rsid w:val="001824AF"/>
    <w:rsid w:val="001831F1"/>
    <w:rsid w:val="00183AE9"/>
    <w:rsid w:val="00183D43"/>
    <w:rsid w:val="00183E83"/>
    <w:rsid w:val="0018430B"/>
    <w:rsid w:val="00184A9C"/>
    <w:rsid w:val="00185157"/>
    <w:rsid w:val="001858F4"/>
    <w:rsid w:val="00185CAF"/>
    <w:rsid w:val="00185FC0"/>
    <w:rsid w:val="0018618F"/>
    <w:rsid w:val="001865A8"/>
    <w:rsid w:val="001865E7"/>
    <w:rsid w:val="00186AA9"/>
    <w:rsid w:val="001871BB"/>
    <w:rsid w:val="0018731D"/>
    <w:rsid w:val="00187576"/>
    <w:rsid w:val="00187A2B"/>
    <w:rsid w:val="00187B94"/>
    <w:rsid w:val="001902FC"/>
    <w:rsid w:val="0019066D"/>
    <w:rsid w:val="001906C1"/>
    <w:rsid w:val="00190C47"/>
    <w:rsid w:val="00191573"/>
    <w:rsid w:val="00191A28"/>
    <w:rsid w:val="00191EC7"/>
    <w:rsid w:val="001929C4"/>
    <w:rsid w:val="00192FE2"/>
    <w:rsid w:val="001934DE"/>
    <w:rsid w:val="00194F2F"/>
    <w:rsid w:val="001951AF"/>
    <w:rsid w:val="00195848"/>
    <w:rsid w:val="00195AF4"/>
    <w:rsid w:val="0019709B"/>
    <w:rsid w:val="00197155"/>
    <w:rsid w:val="001A0835"/>
    <w:rsid w:val="001A08FC"/>
    <w:rsid w:val="001A177B"/>
    <w:rsid w:val="001A17B1"/>
    <w:rsid w:val="001A18E3"/>
    <w:rsid w:val="001A22D3"/>
    <w:rsid w:val="001A27D0"/>
    <w:rsid w:val="001A293A"/>
    <w:rsid w:val="001A2958"/>
    <w:rsid w:val="001A2AB0"/>
    <w:rsid w:val="001A400A"/>
    <w:rsid w:val="001A4117"/>
    <w:rsid w:val="001A41EA"/>
    <w:rsid w:val="001A49D6"/>
    <w:rsid w:val="001A4E86"/>
    <w:rsid w:val="001A55B8"/>
    <w:rsid w:val="001A5B98"/>
    <w:rsid w:val="001A5D34"/>
    <w:rsid w:val="001A6719"/>
    <w:rsid w:val="001A6860"/>
    <w:rsid w:val="001A6C96"/>
    <w:rsid w:val="001A7428"/>
    <w:rsid w:val="001A7A8A"/>
    <w:rsid w:val="001B01F4"/>
    <w:rsid w:val="001B12A9"/>
    <w:rsid w:val="001B12C6"/>
    <w:rsid w:val="001B1519"/>
    <w:rsid w:val="001B1853"/>
    <w:rsid w:val="001B1854"/>
    <w:rsid w:val="001B2386"/>
    <w:rsid w:val="001B2886"/>
    <w:rsid w:val="001B29D4"/>
    <w:rsid w:val="001B2CFB"/>
    <w:rsid w:val="001B37E0"/>
    <w:rsid w:val="001B38DF"/>
    <w:rsid w:val="001B4153"/>
    <w:rsid w:val="001B4981"/>
    <w:rsid w:val="001B4B69"/>
    <w:rsid w:val="001B4EBA"/>
    <w:rsid w:val="001B4F99"/>
    <w:rsid w:val="001B69C2"/>
    <w:rsid w:val="001B77BA"/>
    <w:rsid w:val="001B79E1"/>
    <w:rsid w:val="001B7B43"/>
    <w:rsid w:val="001C05D6"/>
    <w:rsid w:val="001C0C70"/>
    <w:rsid w:val="001C1586"/>
    <w:rsid w:val="001C2AA4"/>
    <w:rsid w:val="001C53F7"/>
    <w:rsid w:val="001C5DE3"/>
    <w:rsid w:val="001C604E"/>
    <w:rsid w:val="001C6B1E"/>
    <w:rsid w:val="001C6FD8"/>
    <w:rsid w:val="001C740F"/>
    <w:rsid w:val="001D035C"/>
    <w:rsid w:val="001D060F"/>
    <w:rsid w:val="001D07F0"/>
    <w:rsid w:val="001D098E"/>
    <w:rsid w:val="001D0C54"/>
    <w:rsid w:val="001D0F12"/>
    <w:rsid w:val="001D10DD"/>
    <w:rsid w:val="001D122A"/>
    <w:rsid w:val="001D154C"/>
    <w:rsid w:val="001D20FD"/>
    <w:rsid w:val="001D2696"/>
    <w:rsid w:val="001D2F57"/>
    <w:rsid w:val="001D328F"/>
    <w:rsid w:val="001D37C6"/>
    <w:rsid w:val="001D3F7D"/>
    <w:rsid w:val="001D47D6"/>
    <w:rsid w:val="001D49A7"/>
    <w:rsid w:val="001D526F"/>
    <w:rsid w:val="001D582F"/>
    <w:rsid w:val="001D5AAB"/>
    <w:rsid w:val="001D5AD9"/>
    <w:rsid w:val="001D6F3F"/>
    <w:rsid w:val="001D6FE7"/>
    <w:rsid w:val="001D733E"/>
    <w:rsid w:val="001D7508"/>
    <w:rsid w:val="001D76C0"/>
    <w:rsid w:val="001D7A34"/>
    <w:rsid w:val="001D7BBC"/>
    <w:rsid w:val="001D7F79"/>
    <w:rsid w:val="001E01E5"/>
    <w:rsid w:val="001E02D4"/>
    <w:rsid w:val="001E03F5"/>
    <w:rsid w:val="001E04DB"/>
    <w:rsid w:val="001E063F"/>
    <w:rsid w:val="001E0A74"/>
    <w:rsid w:val="001E0C78"/>
    <w:rsid w:val="001E127D"/>
    <w:rsid w:val="001E14EC"/>
    <w:rsid w:val="001E17FA"/>
    <w:rsid w:val="001E1ECC"/>
    <w:rsid w:val="001E315B"/>
    <w:rsid w:val="001E4993"/>
    <w:rsid w:val="001E4A25"/>
    <w:rsid w:val="001E4AB2"/>
    <w:rsid w:val="001E4EEF"/>
    <w:rsid w:val="001E5BA5"/>
    <w:rsid w:val="001E5CF8"/>
    <w:rsid w:val="001E5FA5"/>
    <w:rsid w:val="001E645B"/>
    <w:rsid w:val="001E64AC"/>
    <w:rsid w:val="001E64BD"/>
    <w:rsid w:val="001E6899"/>
    <w:rsid w:val="001E68F8"/>
    <w:rsid w:val="001E6A6A"/>
    <w:rsid w:val="001E74CD"/>
    <w:rsid w:val="001E7B74"/>
    <w:rsid w:val="001F09DD"/>
    <w:rsid w:val="001F0D8D"/>
    <w:rsid w:val="001F1077"/>
    <w:rsid w:val="001F1221"/>
    <w:rsid w:val="001F1338"/>
    <w:rsid w:val="001F1480"/>
    <w:rsid w:val="001F1977"/>
    <w:rsid w:val="001F1A1C"/>
    <w:rsid w:val="001F29F5"/>
    <w:rsid w:val="001F2D48"/>
    <w:rsid w:val="001F2FED"/>
    <w:rsid w:val="001F4B4E"/>
    <w:rsid w:val="001F5615"/>
    <w:rsid w:val="001F5C32"/>
    <w:rsid w:val="001F5C54"/>
    <w:rsid w:val="001F5C91"/>
    <w:rsid w:val="001F5F52"/>
    <w:rsid w:val="001F772E"/>
    <w:rsid w:val="0020104B"/>
    <w:rsid w:val="002029ED"/>
    <w:rsid w:val="00202E16"/>
    <w:rsid w:val="00202ED2"/>
    <w:rsid w:val="002030AB"/>
    <w:rsid w:val="00203158"/>
    <w:rsid w:val="002039A8"/>
    <w:rsid w:val="00203BB6"/>
    <w:rsid w:val="00203C7E"/>
    <w:rsid w:val="00205176"/>
    <w:rsid w:val="00205262"/>
    <w:rsid w:val="00205316"/>
    <w:rsid w:val="002058E8"/>
    <w:rsid w:val="0020599E"/>
    <w:rsid w:val="00205A2E"/>
    <w:rsid w:val="002061A2"/>
    <w:rsid w:val="002067F2"/>
    <w:rsid w:val="00206823"/>
    <w:rsid w:val="002068AD"/>
    <w:rsid w:val="00206C12"/>
    <w:rsid w:val="002074D7"/>
    <w:rsid w:val="00207547"/>
    <w:rsid w:val="00207BDB"/>
    <w:rsid w:val="00210CB7"/>
    <w:rsid w:val="0021174B"/>
    <w:rsid w:val="00212030"/>
    <w:rsid w:val="002127BE"/>
    <w:rsid w:val="00214621"/>
    <w:rsid w:val="002148A5"/>
    <w:rsid w:val="002148E0"/>
    <w:rsid w:val="00214935"/>
    <w:rsid w:val="00214E33"/>
    <w:rsid w:val="00214F45"/>
    <w:rsid w:val="00215755"/>
    <w:rsid w:val="00215757"/>
    <w:rsid w:val="00215840"/>
    <w:rsid w:val="0021667C"/>
    <w:rsid w:val="00216DB8"/>
    <w:rsid w:val="002170CD"/>
    <w:rsid w:val="0021769C"/>
    <w:rsid w:val="002176F2"/>
    <w:rsid w:val="002202E5"/>
    <w:rsid w:val="0022034E"/>
    <w:rsid w:val="002206D8"/>
    <w:rsid w:val="00220FC6"/>
    <w:rsid w:val="0022139E"/>
    <w:rsid w:val="00221701"/>
    <w:rsid w:val="0022181F"/>
    <w:rsid w:val="00221AC3"/>
    <w:rsid w:val="00221E65"/>
    <w:rsid w:val="002229F0"/>
    <w:rsid w:val="00222A21"/>
    <w:rsid w:val="00222B36"/>
    <w:rsid w:val="00222B7D"/>
    <w:rsid w:val="00222C7B"/>
    <w:rsid w:val="00224076"/>
    <w:rsid w:val="00224481"/>
    <w:rsid w:val="002244BC"/>
    <w:rsid w:val="00224ACF"/>
    <w:rsid w:val="0022547A"/>
    <w:rsid w:val="0022561E"/>
    <w:rsid w:val="00225DCF"/>
    <w:rsid w:val="002260B5"/>
    <w:rsid w:val="002265FC"/>
    <w:rsid w:val="00226880"/>
    <w:rsid w:val="00226DAC"/>
    <w:rsid w:val="00227BA0"/>
    <w:rsid w:val="0023120A"/>
    <w:rsid w:val="0023321A"/>
    <w:rsid w:val="00234582"/>
    <w:rsid w:val="002345FD"/>
    <w:rsid w:val="002346C3"/>
    <w:rsid w:val="002348C8"/>
    <w:rsid w:val="002364A6"/>
    <w:rsid w:val="002364DE"/>
    <w:rsid w:val="00236BA7"/>
    <w:rsid w:val="00236E06"/>
    <w:rsid w:val="00237000"/>
    <w:rsid w:val="002401AB"/>
    <w:rsid w:val="00240C3B"/>
    <w:rsid w:val="00241BC7"/>
    <w:rsid w:val="00242858"/>
    <w:rsid w:val="002428AE"/>
    <w:rsid w:val="002433D4"/>
    <w:rsid w:val="00243416"/>
    <w:rsid w:val="00243C0D"/>
    <w:rsid w:val="002440AA"/>
    <w:rsid w:val="00244A17"/>
    <w:rsid w:val="00244DA4"/>
    <w:rsid w:val="00244E0A"/>
    <w:rsid w:val="00245DCD"/>
    <w:rsid w:val="002460A9"/>
    <w:rsid w:val="00246B32"/>
    <w:rsid w:val="002507E6"/>
    <w:rsid w:val="00250B1F"/>
    <w:rsid w:val="00250CE6"/>
    <w:rsid w:val="00251299"/>
    <w:rsid w:val="002515E2"/>
    <w:rsid w:val="00251730"/>
    <w:rsid w:val="00251777"/>
    <w:rsid w:val="00251ADD"/>
    <w:rsid w:val="00251E7D"/>
    <w:rsid w:val="00251E8D"/>
    <w:rsid w:val="002521F9"/>
    <w:rsid w:val="002522BB"/>
    <w:rsid w:val="002524AD"/>
    <w:rsid w:val="0025268E"/>
    <w:rsid w:val="00252974"/>
    <w:rsid w:val="002529A2"/>
    <w:rsid w:val="00252F95"/>
    <w:rsid w:val="0025380B"/>
    <w:rsid w:val="002538AE"/>
    <w:rsid w:val="00254597"/>
    <w:rsid w:val="002546AB"/>
    <w:rsid w:val="00255A35"/>
    <w:rsid w:val="00255FEC"/>
    <w:rsid w:val="00260F0A"/>
    <w:rsid w:val="002613D6"/>
    <w:rsid w:val="00261906"/>
    <w:rsid w:val="00261A31"/>
    <w:rsid w:val="00262541"/>
    <w:rsid w:val="00262EB0"/>
    <w:rsid w:val="002639FD"/>
    <w:rsid w:val="00263C1B"/>
    <w:rsid w:val="00263CC9"/>
    <w:rsid w:val="0026481C"/>
    <w:rsid w:val="00264A4C"/>
    <w:rsid w:val="002651DE"/>
    <w:rsid w:val="00265409"/>
    <w:rsid w:val="0026554C"/>
    <w:rsid w:val="00266171"/>
    <w:rsid w:val="002662AF"/>
    <w:rsid w:val="00267382"/>
    <w:rsid w:val="00267D51"/>
    <w:rsid w:val="002711AA"/>
    <w:rsid w:val="002713FD"/>
    <w:rsid w:val="00271D3D"/>
    <w:rsid w:val="00271DB4"/>
    <w:rsid w:val="0027267B"/>
    <w:rsid w:val="00272C1D"/>
    <w:rsid w:val="00274305"/>
    <w:rsid w:val="002747F4"/>
    <w:rsid w:val="00274CCF"/>
    <w:rsid w:val="00274D6B"/>
    <w:rsid w:val="002757B9"/>
    <w:rsid w:val="00275DC9"/>
    <w:rsid w:val="00276100"/>
    <w:rsid w:val="002762E4"/>
    <w:rsid w:val="00276BDC"/>
    <w:rsid w:val="00276C69"/>
    <w:rsid w:val="00276F78"/>
    <w:rsid w:val="0027723A"/>
    <w:rsid w:val="0027790D"/>
    <w:rsid w:val="00280246"/>
    <w:rsid w:val="002803B8"/>
    <w:rsid w:val="00280C52"/>
    <w:rsid w:val="0028116F"/>
    <w:rsid w:val="00281472"/>
    <w:rsid w:val="0028202C"/>
    <w:rsid w:val="00282C06"/>
    <w:rsid w:val="002833B0"/>
    <w:rsid w:val="00283698"/>
    <w:rsid w:val="00284324"/>
    <w:rsid w:val="00284525"/>
    <w:rsid w:val="002851C7"/>
    <w:rsid w:val="0028537E"/>
    <w:rsid w:val="00286D6F"/>
    <w:rsid w:val="00290776"/>
    <w:rsid w:val="00290921"/>
    <w:rsid w:val="002913B3"/>
    <w:rsid w:val="00292122"/>
    <w:rsid w:val="00292FED"/>
    <w:rsid w:val="002933AA"/>
    <w:rsid w:val="0029345E"/>
    <w:rsid w:val="00293656"/>
    <w:rsid w:val="00293688"/>
    <w:rsid w:val="002938FD"/>
    <w:rsid w:val="00293D32"/>
    <w:rsid w:val="002949C5"/>
    <w:rsid w:val="00294AEB"/>
    <w:rsid w:val="00294E93"/>
    <w:rsid w:val="00295500"/>
    <w:rsid w:val="002955DC"/>
    <w:rsid w:val="00295BE2"/>
    <w:rsid w:val="00295F6A"/>
    <w:rsid w:val="00296538"/>
    <w:rsid w:val="002967FD"/>
    <w:rsid w:val="002969B7"/>
    <w:rsid w:val="002A0617"/>
    <w:rsid w:val="002A06CE"/>
    <w:rsid w:val="002A07D7"/>
    <w:rsid w:val="002A0DB6"/>
    <w:rsid w:val="002A1489"/>
    <w:rsid w:val="002A1C2D"/>
    <w:rsid w:val="002A1FB1"/>
    <w:rsid w:val="002A1FED"/>
    <w:rsid w:val="002A25FB"/>
    <w:rsid w:val="002A30A6"/>
    <w:rsid w:val="002A38A5"/>
    <w:rsid w:val="002A4B33"/>
    <w:rsid w:val="002A5387"/>
    <w:rsid w:val="002A58EE"/>
    <w:rsid w:val="002A5A8B"/>
    <w:rsid w:val="002A5BCE"/>
    <w:rsid w:val="002A5E3A"/>
    <w:rsid w:val="002A60B0"/>
    <w:rsid w:val="002A6272"/>
    <w:rsid w:val="002A6712"/>
    <w:rsid w:val="002A6E10"/>
    <w:rsid w:val="002A7BB7"/>
    <w:rsid w:val="002A7C70"/>
    <w:rsid w:val="002B027D"/>
    <w:rsid w:val="002B03C5"/>
    <w:rsid w:val="002B0441"/>
    <w:rsid w:val="002B0AE1"/>
    <w:rsid w:val="002B13BE"/>
    <w:rsid w:val="002B3017"/>
    <w:rsid w:val="002B32E4"/>
    <w:rsid w:val="002B3A24"/>
    <w:rsid w:val="002B4697"/>
    <w:rsid w:val="002B4A21"/>
    <w:rsid w:val="002B4A43"/>
    <w:rsid w:val="002B4E9F"/>
    <w:rsid w:val="002B5001"/>
    <w:rsid w:val="002B54D7"/>
    <w:rsid w:val="002B5CB5"/>
    <w:rsid w:val="002B6130"/>
    <w:rsid w:val="002B661E"/>
    <w:rsid w:val="002B6791"/>
    <w:rsid w:val="002B6870"/>
    <w:rsid w:val="002B6C26"/>
    <w:rsid w:val="002B758B"/>
    <w:rsid w:val="002B77F1"/>
    <w:rsid w:val="002B7A96"/>
    <w:rsid w:val="002B7E3B"/>
    <w:rsid w:val="002C0FD4"/>
    <w:rsid w:val="002C16A1"/>
    <w:rsid w:val="002C1B63"/>
    <w:rsid w:val="002C1D13"/>
    <w:rsid w:val="002C1F7C"/>
    <w:rsid w:val="002C2243"/>
    <w:rsid w:val="002C277B"/>
    <w:rsid w:val="002C2903"/>
    <w:rsid w:val="002C2A82"/>
    <w:rsid w:val="002C395B"/>
    <w:rsid w:val="002C3FB6"/>
    <w:rsid w:val="002C4682"/>
    <w:rsid w:val="002C46E8"/>
    <w:rsid w:val="002C4A23"/>
    <w:rsid w:val="002C57E0"/>
    <w:rsid w:val="002C5DB8"/>
    <w:rsid w:val="002C5DD5"/>
    <w:rsid w:val="002C6047"/>
    <w:rsid w:val="002C6060"/>
    <w:rsid w:val="002C62AB"/>
    <w:rsid w:val="002C6463"/>
    <w:rsid w:val="002C656A"/>
    <w:rsid w:val="002C6586"/>
    <w:rsid w:val="002C6771"/>
    <w:rsid w:val="002C68B9"/>
    <w:rsid w:val="002C6DAD"/>
    <w:rsid w:val="002C6FB9"/>
    <w:rsid w:val="002C784D"/>
    <w:rsid w:val="002D03E2"/>
    <w:rsid w:val="002D1356"/>
    <w:rsid w:val="002D1E38"/>
    <w:rsid w:val="002D2919"/>
    <w:rsid w:val="002D2C5F"/>
    <w:rsid w:val="002D3921"/>
    <w:rsid w:val="002D3F70"/>
    <w:rsid w:val="002D43FD"/>
    <w:rsid w:val="002D5EBA"/>
    <w:rsid w:val="002D62E9"/>
    <w:rsid w:val="002D6334"/>
    <w:rsid w:val="002D6A45"/>
    <w:rsid w:val="002D77F7"/>
    <w:rsid w:val="002D77FD"/>
    <w:rsid w:val="002D78B1"/>
    <w:rsid w:val="002E03BC"/>
    <w:rsid w:val="002E049D"/>
    <w:rsid w:val="002E05C2"/>
    <w:rsid w:val="002E0986"/>
    <w:rsid w:val="002E0A33"/>
    <w:rsid w:val="002E0CA9"/>
    <w:rsid w:val="002E127C"/>
    <w:rsid w:val="002E1AA9"/>
    <w:rsid w:val="002E1CF4"/>
    <w:rsid w:val="002E2099"/>
    <w:rsid w:val="002E2EAB"/>
    <w:rsid w:val="002E31F1"/>
    <w:rsid w:val="002E34AA"/>
    <w:rsid w:val="002E366F"/>
    <w:rsid w:val="002E3E21"/>
    <w:rsid w:val="002E490F"/>
    <w:rsid w:val="002E4B5C"/>
    <w:rsid w:val="002E4BEA"/>
    <w:rsid w:val="002E4C4E"/>
    <w:rsid w:val="002E506C"/>
    <w:rsid w:val="002E59CA"/>
    <w:rsid w:val="002E6194"/>
    <w:rsid w:val="002E63B9"/>
    <w:rsid w:val="002E6DBE"/>
    <w:rsid w:val="002E7F6F"/>
    <w:rsid w:val="002F0596"/>
    <w:rsid w:val="002F0796"/>
    <w:rsid w:val="002F1EFC"/>
    <w:rsid w:val="002F233F"/>
    <w:rsid w:val="002F27D7"/>
    <w:rsid w:val="002F2A7A"/>
    <w:rsid w:val="002F2C90"/>
    <w:rsid w:val="002F3032"/>
    <w:rsid w:val="002F304C"/>
    <w:rsid w:val="002F30C5"/>
    <w:rsid w:val="002F3227"/>
    <w:rsid w:val="002F35F4"/>
    <w:rsid w:val="002F3973"/>
    <w:rsid w:val="002F3DB2"/>
    <w:rsid w:val="002F3E69"/>
    <w:rsid w:val="002F4A2A"/>
    <w:rsid w:val="002F4CED"/>
    <w:rsid w:val="002F4FDA"/>
    <w:rsid w:val="002F501E"/>
    <w:rsid w:val="002F5ABC"/>
    <w:rsid w:val="002F5ABE"/>
    <w:rsid w:val="002F5FFD"/>
    <w:rsid w:val="002F6596"/>
    <w:rsid w:val="002F6975"/>
    <w:rsid w:val="002F6D4A"/>
    <w:rsid w:val="002F7BC5"/>
    <w:rsid w:val="0030054E"/>
    <w:rsid w:val="003017BC"/>
    <w:rsid w:val="00301C9A"/>
    <w:rsid w:val="0030224C"/>
    <w:rsid w:val="00302438"/>
    <w:rsid w:val="00302656"/>
    <w:rsid w:val="00303A0C"/>
    <w:rsid w:val="00303CD6"/>
    <w:rsid w:val="00303DB6"/>
    <w:rsid w:val="00303EDC"/>
    <w:rsid w:val="00303EF8"/>
    <w:rsid w:val="00304D4A"/>
    <w:rsid w:val="00304FEA"/>
    <w:rsid w:val="00305059"/>
    <w:rsid w:val="003052E5"/>
    <w:rsid w:val="00305D2F"/>
    <w:rsid w:val="003062A8"/>
    <w:rsid w:val="0030729F"/>
    <w:rsid w:val="00307AE7"/>
    <w:rsid w:val="00307CFF"/>
    <w:rsid w:val="00307F62"/>
    <w:rsid w:val="003104A7"/>
    <w:rsid w:val="00310825"/>
    <w:rsid w:val="00310902"/>
    <w:rsid w:val="0031104C"/>
    <w:rsid w:val="003115DE"/>
    <w:rsid w:val="003118AA"/>
    <w:rsid w:val="00311BEB"/>
    <w:rsid w:val="00311CC7"/>
    <w:rsid w:val="00311DD1"/>
    <w:rsid w:val="00313485"/>
    <w:rsid w:val="0031549B"/>
    <w:rsid w:val="00316500"/>
    <w:rsid w:val="00316A9A"/>
    <w:rsid w:val="00316FCE"/>
    <w:rsid w:val="00317AD4"/>
    <w:rsid w:val="00320B44"/>
    <w:rsid w:val="003210BE"/>
    <w:rsid w:val="003215E3"/>
    <w:rsid w:val="003216F1"/>
    <w:rsid w:val="003230D5"/>
    <w:rsid w:val="003231E0"/>
    <w:rsid w:val="00323247"/>
    <w:rsid w:val="003240B9"/>
    <w:rsid w:val="003241CF"/>
    <w:rsid w:val="003249B8"/>
    <w:rsid w:val="00324FFB"/>
    <w:rsid w:val="00325E39"/>
    <w:rsid w:val="003269C3"/>
    <w:rsid w:val="00326F65"/>
    <w:rsid w:val="003272CB"/>
    <w:rsid w:val="003275CD"/>
    <w:rsid w:val="00327A8F"/>
    <w:rsid w:val="00327F81"/>
    <w:rsid w:val="00331F85"/>
    <w:rsid w:val="003320DA"/>
    <w:rsid w:val="00332711"/>
    <w:rsid w:val="003332AF"/>
    <w:rsid w:val="0033348E"/>
    <w:rsid w:val="003336F9"/>
    <w:rsid w:val="00333840"/>
    <w:rsid w:val="00334BBB"/>
    <w:rsid w:val="00335234"/>
    <w:rsid w:val="0033545F"/>
    <w:rsid w:val="0033553A"/>
    <w:rsid w:val="003357EB"/>
    <w:rsid w:val="00337876"/>
    <w:rsid w:val="00337B50"/>
    <w:rsid w:val="003425D0"/>
    <w:rsid w:val="00342C4B"/>
    <w:rsid w:val="00343057"/>
    <w:rsid w:val="0034306C"/>
    <w:rsid w:val="00343277"/>
    <w:rsid w:val="003434F5"/>
    <w:rsid w:val="003435D4"/>
    <w:rsid w:val="00344153"/>
    <w:rsid w:val="00344443"/>
    <w:rsid w:val="003447FB"/>
    <w:rsid w:val="00344978"/>
    <w:rsid w:val="003453EE"/>
    <w:rsid w:val="0034591A"/>
    <w:rsid w:val="00345AFA"/>
    <w:rsid w:val="00346225"/>
    <w:rsid w:val="0034679C"/>
    <w:rsid w:val="003471BB"/>
    <w:rsid w:val="003471D0"/>
    <w:rsid w:val="00350132"/>
    <w:rsid w:val="00350368"/>
    <w:rsid w:val="003503D5"/>
    <w:rsid w:val="00350E5B"/>
    <w:rsid w:val="00351AF0"/>
    <w:rsid w:val="00352BCE"/>
    <w:rsid w:val="00353041"/>
    <w:rsid w:val="00353D42"/>
    <w:rsid w:val="00354466"/>
    <w:rsid w:val="0035468D"/>
    <w:rsid w:val="0035470A"/>
    <w:rsid w:val="00354CFC"/>
    <w:rsid w:val="003555AE"/>
    <w:rsid w:val="0035576B"/>
    <w:rsid w:val="00355CA6"/>
    <w:rsid w:val="00355DE8"/>
    <w:rsid w:val="00357232"/>
    <w:rsid w:val="003600FF"/>
    <w:rsid w:val="0036074D"/>
    <w:rsid w:val="0036094D"/>
    <w:rsid w:val="00362C1D"/>
    <w:rsid w:val="003630C0"/>
    <w:rsid w:val="0036314C"/>
    <w:rsid w:val="0036367A"/>
    <w:rsid w:val="00363DD7"/>
    <w:rsid w:val="00363E34"/>
    <w:rsid w:val="00363F0B"/>
    <w:rsid w:val="00364640"/>
    <w:rsid w:val="00364B63"/>
    <w:rsid w:val="00365D33"/>
    <w:rsid w:val="00365EBA"/>
    <w:rsid w:val="00366679"/>
    <w:rsid w:val="003668B8"/>
    <w:rsid w:val="003674B7"/>
    <w:rsid w:val="00367697"/>
    <w:rsid w:val="00367E72"/>
    <w:rsid w:val="00370523"/>
    <w:rsid w:val="003705C5"/>
    <w:rsid w:val="003712A8"/>
    <w:rsid w:val="003719A2"/>
    <w:rsid w:val="003721B6"/>
    <w:rsid w:val="00372597"/>
    <w:rsid w:val="003727E8"/>
    <w:rsid w:val="00372E0B"/>
    <w:rsid w:val="003734F4"/>
    <w:rsid w:val="00373E30"/>
    <w:rsid w:val="00373F18"/>
    <w:rsid w:val="003744E0"/>
    <w:rsid w:val="0037638A"/>
    <w:rsid w:val="00376694"/>
    <w:rsid w:val="00377456"/>
    <w:rsid w:val="00377975"/>
    <w:rsid w:val="00377E8E"/>
    <w:rsid w:val="003800E2"/>
    <w:rsid w:val="0038025A"/>
    <w:rsid w:val="00380391"/>
    <w:rsid w:val="003806D7"/>
    <w:rsid w:val="00381E52"/>
    <w:rsid w:val="003827C5"/>
    <w:rsid w:val="00382B97"/>
    <w:rsid w:val="00382E59"/>
    <w:rsid w:val="00382FEF"/>
    <w:rsid w:val="00383430"/>
    <w:rsid w:val="00383A1E"/>
    <w:rsid w:val="00383D53"/>
    <w:rsid w:val="00384562"/>
    <w:rsid w:val="00385360"/>
    <w:rsid w:val="00385845"/>
    <w:rsid w:val="00385CAC"/>
    <w:rsid w:val="003861B0"/>
    <w:rsid w:val="00386AE7"/>
    <w:rsid w:val="00386DB4"/>
    <w:rsid w:val="00387D6C"/>
    <w:rsid w:val="003910D2"/>
    <w:rsid w:val="003912BA"/>
    <w:rsid w:val="00391632"/>
    <w:rsid w:val="0039280E"/>
    <w:rsid w:val="003935E0"/>
    <w:rsid w:val="003968A4"/>
    <w:rsid w:val="003A006F"/>
    <w:rsid w:val="003A0649"/>
    <w:rsid w:val="003A16FA"/>
    <w:rsid w:val="003A2071"/>
    <w:rsid w:val="003A2342"/>
    <w:rsid w:val="003A2E2B"/>
    <w:rsid w:val="003A3F1C"/>
    <w:rsid w:val="003A40FB"/>
    <w:rsid w:val="003A41D3"/>
    <w:rsid w:val="003A453C"/>
    <w:rsid w:val="003A45A2"/>
    <w:rsid w:val="003A4BC8"/>
    <w:rsid w:val="003A52B0"/>
    <w:rsid w:val="003A555A"/>
    <w:rsid w:val="003A5691"/>
    <w:rsid w:val="003A5C0A"/>
    <w:rsid w:val="003A6537"/>
    <w:rsid w:val="003A721E"/>
    <w:rsid w:val="003A72E9"/>
    <w:rsid w:val="003A73C9"/>
    <w:rsid w:val="003A7A2B"/>
    <w:rsid w:val="003B0265"/>
    <w:rsid w:val="003B047F"/>
    <w:rsid w:val="003B1CA7"/>
    <w:rsid w:val="003B1F04"/>
    <w:rsid w:val="003B2337"/>
    <w:rsid w:val="003B25CB"/>
    <w:rsid w:val="003B2966"/>
    <w:rsid w:val="003B2E05"/>
    <w:rsid w:val="003B3073"/>
    <w:rsid w:val="003B407D"/>
    <w:rsid w:val="003B461D"/>
    <w:rsid w:val="003B4A3E"/>
    <w:rsid w:val="003B766F"/>
    <w:rsid w:val="003B79E1"/>
    <w:rsid w:val="003B7E98"/>
    <w:rsid w:val="003C038D"/>
    <w:rsid w:val="003C11A0"/>
    <w:rsid w:val="003C14E4"/>
    <w:rsid w:val="003C1AEB"/>
    <w:rsid w:val="003C20C4"/>
    <w:rsid w:val="003C20EE"/>
    <w:rsid w:val="003C26BE"/>
    <w:rsid w:val="003C2863"/>
    <w:rsid w:val="003C2C53"/>
    <w:rsid w:val="003C2F57"/>
    <w:rsid w:val="003C31FD"/>
    <w:rsid w:val="003C37A0"/>
    <w:rsid w:val="003C3846"/>
    <w:rsid w:val="003C3F44"/>
    <w:rsid w:val="003C41AD"/>
    <w:rsid w:val="003C5885"/>
    <w:rsid w:val="003C61DB"/>
    <w:rsid w:val="003C6313"/>
    <w:rsid w:val="003C73B9"/>
    <w:rsid w:val="003C7662"/>
    <w:rsid w:val="003C7B84"/>
    <w:rsid w:val="003C7E13"/>
    <w:rsid w:val="003D0E2F"/>
    <w:rsid w:val="003D1429"/>
    <w:rsid w:val="003D152E"/>
    <w:rsid w:val="003D1BC1"/>
    <w:rsid w:val="003D1D3B"/>
    <w:rsid w:val="003D1DA8"/>
    <w:rsid w:val="003D260B"/>
    <w:rsid w:val="003D28EA"/>
    <w:rsid w:val="003D2AEF"/>
    <w:rsid w:val="003D4037"/>
    <w:rsid w:val="003D4FE9"/>
    <w:rsid w:val="003D5141"/>
    <w:rsid w:val="003D5719"/>
    <w:rsid w:val="003D642F"/>
    <w:rsid w:val="003D6450"/>
    <w:rsid w:val="003D6971"/>
    <w:rsid w:val="003D6CBB"/>
    <w:rsid w:val="003D714A"/>
    <w:rsid w:val="003E06E4"/>
    <w:rsid w:val="003E0B09"/>
    <w:rsid w:val="003E1254"/>
    <w:rsid w:val="003E132A"/>
    <w:rsid w:val="003E16E4"/>
    <w:rsid w:val="003E175F"/>
    <w:rsid w:val="003E1C28"/>
    <w:rsid w:val="003E1F63"/>
    <w:rsid w:val="003E2092"/>
    <w:rsid w:val="003E2572"/>
    <w:rsid w:val="003E2C81"/>
    <w:rsid w:val="003E3052"/>
    <w:rsid w:val="003E3285"/>
    <w:rsid w:val="003E35AB"/>
    <w:rsid w:val="003E365B"/>
    <w:rsid w:val="003E3CC3"/>
    <w:rsid w:val="003E4230"/>
    <w:rsid w:val="003E4D5D"/>
    <w:rsid w:val="003E4F6B"/>
    <w:rsid w:val="003E510F"/>
    <w:rsid w:val="003E512A"/>
    <w:rsid w:val="003E59EA"/>
    <w:rsid w:val="003E6D05"/>
    <w:rsid w:val="003E77DE"/>
    <w:rsid w:val="003E7CBE"/>
    <w:rsid w:val="003E7CC9"/>
    <w:rsid w:val="003E7F8E"/>
    <w:rsid w:val="003F117B"/>
    <w:rsid w:val="003F155D"/>
    <w:rsid w:val="003F1891"/>
    <w:rsid w:val="003F2158"/>
    <w:rsid w:val="003F2C41"/>
    <w:rsid w:val="003F3AB1"/>
    <w:rsid w:val="003F428A"/>
    <w:rsid w:val="003F5583"/>
    <w:rsid w:val="003F56B2"/>
    <w:rsid w:val="003F5B25"/>
    <w:rsid w:val="003F5F8E"/>
    <w:rsid w:val="003F63AE"/>
    <w:rsid w:val="003F7B26"/>
    <w:rsid w:val="003F7B9F"/>
    <w:rsid w:val="004005E4"/>
    <w:rsid w:val="004015EE"/>
    <w:rsid w:val="00401CBE"/>
    <w:rsid w:val="00401F1A"/>
    <w:rsid w:val="004024FD"/>
    <w:rsid w:val="00402544"/>
    <w:rsid w:val="00402BF2"/>
    <w:rsid w:val="004030EC"/>
    <w:rsid w:val="00403470"/>
    <w:rsid w:val="00403513"/>
    <w:rsid w:val="0040353A"/>
    <w:rsid w:val="004035D7"/>
    <w:rsid w:val="00403BC1"/>
    <w:rsid w:val="00405159"/>
    <w:rsid w:val="004055C8"/>
    <w:rsid w:val="00405EE6"/>
    <w:rsid w:val="0040631A"/>
    <w:rsid w:val="004065B6"/>
    <w:rsid w:val="00406B2E"/>
    <w:rsid w:val="0040781A"/>
    <w:rsid w:val="00407D37"/>
    <w:rsid w:val="00407D3C"/>
    <w:rsid w:val="00410439"/>
    <w:rsid w:val="004105C8"/>
    <w:rsid w:val="00410CDB"/>
    <w:rsid w:val="0041265B"/>
    <w:rsid w:val="004132DE"/>
    <w:rsid w:val="00413380"/>
    <w:rsid w:val="004136F8"/>
    <w:rsid w:val="004142EC"/>
    <w:rsid w:val="00414B79"/>
    <w:rsid w:val="00415362"/>
    <w:rsid w:val="004159A0"/>
    <w:rsid w:val="00416330"/>
    <w:rsid w:val="00416795"/>
    <w:rsid w:val="00416FCC"/>
    <w:rsid w:val="004206E6"/>
    <w:rsid w:val="00420FB2"/>
    <w:rsid w:val="00421826"/>
    <w:rsid w:val="00421D82"/>
    <w:rsid w:val="00421FFF"/>
    <w:rsid w:val="0042201C"/>
    <w:rsid w:val="004226CB"/>
    <w:rsid w:val="00422DE1"/>
    <w:rsid w:val="00422E31"/>
    <w:rsid w:val="00424F09"/>
    <w:rsid w:val="00424F4A"/>
    <w:rsid w:val="004264E1"/>
    <w:rsid w:val="0042687B"/>
    <w:rsid w:val="004270C6"/>
    <w:rsid w:val="00427468"/>
    <w:rsid w:val="00427609"/>
    <w:rsid w:val="00427B3F"/>
    <w:rsid w:val="00427DCE"/>
    <w:rsid w:val="0043015A"/>
    <w:rsid w:val="004302C1"/>
    <w:rsid w:val="0043034D"/>
    <w:rsid w:val="00430AD5"/>
    <w:rsid w:val="00430E8A"/>
    <w:rsid w:val="004313D5"/>
    <w:rsid w:val="00431812"/>
    <w:rsid w:val="00431FFF"/>
    <w:rsid w:val="00432B89"/>
    <w:rsid w:val="004335F1"/>
    <w:rsid w:val="00433658"/>
    <w:rsid w:val="004339E0"/>
    <w:rsid w:val="00434372"/>
    <w:rsid w:val="00434F6B"/>
    <w:rsid w:val="00435FBB"/>
    <w:rsid w:val="00436E31"/>
    <w:rsid w:val="00437495"/>
    <w:rsid w:val="0043760D"/>
    <w:rsid w:val="00437867"/>
    <w:rsid w:val="004407A2"/>
    <w:rsid w:val="0044189E"/>
    <w:rsid w:val="00441AC6"/>
    <w:rsid w:val="00441DA1"/>
    <w:rsid w:val="004420F7"/>
    <w:rsid w:val="00442670"/>
    <w:rsid w:val="0044284C"/>
    <w:rsid w:val="00443689"/>
    <w:rsid w:val="004444CE"/>
    <w:rsid w:val="00445123"/>
    <w:rsid w:val="00445E6F"/>
    <w:rsid w:val="0044605C"/>
    <w:rsid w:val="00446CFC"/>
    <w:rsid w:val="00446E8C"/>
    <w:rsid w:val="00447602"/>
    <w:rsid w:val="00450116"/>
    <w:rsid w:val="00450A19"/>
    <w:rsid w:val="00450B9C"/>
    <w:rsid w:val="004510B9"/>
    <w:rsid w:val="00451432"/>
    <w:rsid w:val="004535C3"/>
    <w:rsid w:val="00453A26"/>
    <w:rsid w:val="00453BC2"/>
    <w:rsid w:val="00453EF0"/>
    <w:rsid w:val="00454C36"/>
    <w:rsid w:val="00455867"/>
    <w:rsid w:val="004560C8"/>
    <w:rsid w:val="00456158"/>
    <w:rsid w:val="0045695B"/>
    <w:rsid w:val="0045706E"/>
    <w:rsid w:val="00460488"/>
    <w:rsid w:val="00460596"/>
    <w:rsid w:val="00460770"/>
    <w:rsid w:val="00460C7D"/>
    <w:rsid w:val="00461542"/>
    <w:rsid w:val="00462AC7"/>
    <w:rsid w:val="00462C90"/>
    <w:rsid w:val="00464C5A"/>
    <w:rsid w:val="0046517F"/>
    <w:rsid w:val="004658E1"/>
    <w:rsid w:val="00465F49"/>
    <w:rsid w:val="004660BC"/>
    <w:rsid w:val="00466544"/>
    <w:rsid w:val="00466E9D"/>
    <w:rsid w:val="00467C7D"/>
    <w:rsid w:val="00467D00"/>
    <w:rsid w:val="00467DED"/>
    <w:rsid w:val="00467FB8"/>
    <w:rsid w:val="00470253"/>
    <w:rsid w:val="00470422"/>
    <w:rsid w:val="00470DD6"/>
    <w:rsid w:val="004710FB"/>
    <w:rsid w:val="00471EE2"/>
    <w:rsid w:val="00472180"/>
    <w:rsid w:val="00472633"/>
    <w:rsid w:val="004726AE"/>
    <w:rsid w:val="00472AA5"/>
    <w:rsid w:val="00472AA7"/>
    <w:rsid w:val="00472B88"/>
    <w:rsid w:val="004732D6"/>
    <w:rsid w:val="00473647"/>
    <w:rsid w:val="00473913"/>
    <w:rsid w:val="00476DC4"/>
    <w:rsid w:val="0047708C"/>
    <w:rsid w:val="00477F33"/>
    <w:rsid w:val="00480062"/>
    <w:rsid w:val="004802C1"/>
    <w:rsid w:val="004804EB"/>
    <w:rsid w:val="00480C6B"/>
    <w:rsid w:val="0048148D"/>
    <w:rsid w:val="00481AED"/>
    <w:rsid w:val="00481BCB"/>
    <w:rsid w:val="0048268C"/>
    <w:rsid w:val="00482CDE"/>
    <w:rsid w:val="00482E5D"/>
    <w:rsid w:val="00483316"/>
    <w:rsid w:val="004838F9"/>
    <w:rsid w:val="0048438F"/>
    <w:rsid w:val="0048513F"/>
    <w:rsid w:val="004856C0"/>
    <w:rsid w:val="00487076"/>
    <w:rsid w:val="00487128"/>
    <w:rsid w:val="00487C3A"/>
    <w:rsid w:val="00487E6E"/>
    <w:rsid w:val="00490308"/>
    <w:rsid w:val="004909BC"/>
    <w:rsid w:val="00490E68"/>
    <w:rsid w:val="004911E7"/>
    <w:rsid w:val="00491662"/>
    <w:rsid w:val="004920D8"/>
    <w:rsid w:val="004928A7"/>
    <w:rsid w:val="00493BE3"/>
    <w:rsid w:val="004941B2"/>
    <w:rsid w:val="00494398"/>
    <w:rsid w:val="004950CF"/>
    <w:rsid w:val="00495242"/>
    <w:rsid w:val="0049578A"/>
    <w:rsid w:val="00495A64"/>
    <w:rsid w:val="00495B1B"/>
    <w:rsid w:val="00496186"/>
    <w:rsid w:val="0049634D"/>
    <w:rsid w:val="00496C7D"/>
    <w:rsid w:val="00496D0A"/>
    <w:rsid w:val="00496D11"/>
    <w:rsid w:val="00496DF4"/>
    <w:rsid w:val="0049706B"/>
    <w:rsid w:val="004976D2"/>
    <w:rsid w:val="00497838"/>
    <w:rsid w:val="00497B71"/>
    <w:rsid w:val="004A07E2"/>
    <w:rsid w:val="004A121B"/>
    <w:rsid w:val="004A1370"/>
    <w:rsid w:val="004A213E"/>
    <w:rsid w:val="004A24EF"/>
    <w:rsid w:val="004A2E0C"/>
    <w:rsid w:val="004A3330"/>
    <w:rsid w:val="004A34BD"/>
    <w:rsid w:val="004A3CF0"/>
    <w:rsid w:val="004A3EDE"/>
    <w:rsid w:val="004A46B8"/>
    <w:rsid w:val="004A496E"/>
    <w:rsid w:val="004A4AE4"/>
    <w:rsid w:val="004A500A"/>
    <w:rsid w:val="004A50EC"/>
    <w:rsid w:val="004A552F"/>
    <w:rsid w:val="004A600F"/>
    <w:rsid w:val="004A6C31"/>
    <w:rsid w:val="004A6D4E"/>
    <w:rsid w:val="004B03EB"/>
    <w:rsid w:val="004B07EA"/>
    <w:rsid w:val="004B0BA7"/>
    <w:rsid w:val="004B133E"/>
    <w:rsid w:val="004B18DD"/>
    <w:rsid w:val="004B1D4C"/>
    <w:rsid w:val="004B2BA5"/>
    <w:rsid w:val="004B2D25"/>
    <w:rsid w:val="004B3984"/>
    <w:rsid w:val="004B3A08"/>
    <w:rsid w:val="004B3C40"/>
    <w:rsid w:val="004B3E41"/>
    <w:rsid w:val="004B4340"/>
    <w:rsid w:val="004B45EE"/>
    <w:rsid w:val="004B51B0"/>
    <w:rsid w:val="004B5E0C"/>
    <w:rsid w:val="004B63D7"/>
    <w:rsid w:val="004B6710"/>
    <w:rsid w:val="004B6A81"/>
    <w:rsid w:val="004C0120"/>
    <w:rsid w:val="004C0A70"/>
    <w:rsid w:val="004C12A1"/>
    <w:rsid w:val="004C177E"/>
    <w:rsid w:val="004C1917"/>
    <w:rsid w:val="004C1A26"/>
    <w:rsid w:val="004C1C99"/>
    <w:rsid w:val="004C2441"/>
    <w:rsid w:val="004C24BC"/>
    <w:rsid w:val="004C28CE"/>
    <w:rsid w:val="004C2A30"/>
    <w:rsid w:val="004C3165"/>
    <w:rsid w:val="004C393E"/>
    <w:rsid w:val="004C421E"/>
    <w:rsid w:val="004C4709"/>
    <w:rsid w:val="004C4772"/>
    <w:rsid w:val="004C48F4"/>
    <w:rsid w:val="004C49F0"/>
    <w:rsid w:val="004C50B0"/>
    <w:rsid w:val="004C59AC"/>
    <w:rsid w:val="004C6CC4"/>
    <w:rsid w:val="004C7B45"/>
    <w:rsid w:val="004C7F51"/>
    <w:rsid w:val="004D0545"/>
    <w:rsid w:val="004D0C5C"/>
    <w:rsid w:val="004D103B"/>
    <w:rsid w:val="004D1AD1"/>
    <w:rsid w:val="004D1C59"/>
    <w:rsid w:val="004D2601"/>
    <w:rsid w:val="004D2975"/>
    <w:rsid w:val="004D3718"/>
    <w:rsid w:val="004D41CE"/>
    <w:rsid w:val="004D430B"/>
    <w:rsid w:val="004D4425"/>
    <w:rsid w:val="004D44B4"/>
    <w:rsid w:val="004D4B75"/>
    <w:rsid w:val="004D4ECE"/>
    <w:rsid w:val="004D57A2"/>
    <w:rsid w:val="004D597F"/>
    <w:rsid w:val="004D5B18"/>
    <w:rsid w:val="004D5D97"/>
    <w:rsid w:val="004D68AA"/>
    <w:rsid w:val="004D6967"/>
    <w:rsid w:val="004D6B3C"/>
    <w:rsid w:val="004D7832"/>
    <w:rsid w:val="004E014A"/>
    <w:rsid w:val="004E0BED"/>
    <w:rsid w:val="004E15FF"/>
    <w:rsid w:val="004E1A4C"/>
    <w:rsid w:val="004E1B5F"/>
    <w:rsid w:val="004E1DBF"/>
    <w:rsid w:val="004E2A50"/>
    <w:rsid w:val="004E2F73"/>
    <w:rsid w:val="004E38B3"/>
    <w:rsid w:val="004E3B41"/>
    <w:rsid w:val="004E3BAE"/>
    <w:rsid w:val="004E3D49"/>
    <w:rsid w:val="004E4641"/>
    <w:rsid w:val="004E46F1"/>
    <w:rsid w:val="004E5512"/>
    <w:rsid w:val="004E72E8"/>
    <w:rsid w:val="004F0321"/>
    <w:rsid w:val="004F075A"/>
    <w:rsid w:val="004F0B37"/>
    <w:rsid w:val="004F0BAD"/>
    <w:rsid w:val="004F148E"/>
    <w:rsid w:val="004F14DE"/>
    <w:rsid w:val="004F1787"/>
    <w:rsid w:val="004F1B11"/>
    <w:rsid w:val="004F1CD9"/>
    <w:rsid w:val="004F2613"/>
    <w:rsid w:val="004F2DA3"/>
    <w:rsid w:val="004F3326"/>
    <w:rsid w:val="004F3D32"/>
    <w:rsid w:val="004F451C"/>
    <w:rsid w:val="004F4656"/>
    <w:rsid w:val="004F4B2B"/>
    <w:rsid w:val="004F4EDA"/>
    <w:rsid w:val="004F503A"/>
    <w:rsid w:val="004F5E5E"/>
    <w:rsid w:val="004F611D"/>
    <w:rsid w:val="004F6B77"/>
    <w:rsid w:val="004F6E99"/>
    <w:rsid w:val="004F76F9"/>
    <w:rsid w:val="0050288B"/>
    <w:rsid w:val="00502A73"/>
    <w:rsid w:val="00503B03"/>
    <w:rsid w:val="005055CB"/>
    <w:rsid w:val="00506760"/>
    <w:rsid w:val="005067A0"/>
    <w:rsid w:val="00507228"/>
    <w:rsid w:val="005072DD"/>
    <w:rsid w:val="00507424"/>
    <w:rsid w:val="005077D5"/>
    <w:rsid w:val="00507A2F"/>
    <w:rsid w:val="00507DA4"/>
    <w:rsid w:val="005107BB"/>
    <w:rsid w:val="00511118"/>
    <w:rsid w:val="005112C7"/>
    <w:rsid w:val="00511C74"/>
    <w:rsid w:val="00511F1A"/>
    <w:rsid w:val="0051219A"/>
    <w:rsid w:val="005124E0"/>
    <w:rsid w:val="0051250E"/>
    <w:rsid w:val="005127AC"/>
    <w:rsid w:val="00512879"/>
    <w:rsid w:val="005129C4"/>
    <w:rsid w:val="0051312B"/>
    <w:rsid w:val="00513387"/>
    <w:rsid w:val="00513B3C"/>
    <w:rsid w:val="00513DB5"/>
    <w:rsid w:val="00514B72"/>
    <w:rsid w:val="00514CDD"/>
    <w:rsid w:val="00515004"/>
    <w:rsid w:val="00515088"/>
    <w:rsid w:val="005162B4"/>
    <w:rsid w:val="00516446"/>
    <w:rsid w:val="00516A87"/>
    <w:rsid w:val="005173EF"/>
    <w:rsid w:val="00517444"/>
    <w:rsid w:val="0052089B"/>
    <w:rsid w:val="00520DC0"/>
    <w:rsid w:val="00521499"/>
    <w:rsid w:val="00521984"/>
    <w:rsid w:val="00521EFE"/>
    <w:rsid w:val="00522253"/>
    <w:rsid w:val="005225A6"/>
    <w:rsid w:val="00522812"/>
    <w:rsid w:val="00522CFB"/>
    <w:rsid w:val="005243B8"/>
    <w:rsid w:val="00524D5E"/>
    <w:rsid w:val="00525B30"/>
    <w:rsid w:val="005265FF"/>
    <w:rsid w:val="0052716A"/>
    <w:rsid w:val="00527234"/>
    <w:rsid w:val="005275EB"/>
    <w:rsid w:val="00530D4B"/>
    <w:rsid w:val="00531131"/>
    <w:rsid w:val="005319BA"/>
    <w:rsid w:val="00532566"/>
    <w:rsid w:val="00532578"/>
    <w:rsid w:val="00532B49"/>
    <w:rsid w:val="005331F2"/>
    <w:rsid w:val="00533420"/>
    <w:rsid w:val="005334CB"/>
    <w:rsid w:val="005339AD"/>
    <w:rsid w:val="00533A6E"/>
    <w:rsid w:val="00533DBB"/>
    <w:rsid w:val="00534175"/>
    <w:rsid w:val="00534B52"/>
    <w:rsid w:val="0053574E"/>
    <w:rsid w:val="005363A3"/>
    <w:rsid w:val="00536C6D"/>
    <w:rsid w:val="005379D3"/>
    <w:rsid w:val="00540634"/>
    <w:rsid w:val="0054075C"/>
    <w:rsid w:val="00540B22"/>
    <w:rsid w:val="00540D36"/>
    <w:rsid w:val="00540DC5"/>
    <w:rsid w:val="00541904"/>
    <w:rsid w:val="00541AA1"/>
    <w:rsid w:val="005420FB"/>
    <w:rsid w:val="005423B7"/>
    <w:rsid w:val="005424E8"/>
    <w:rsid w:val="00543B31"/>
    <w:rsid w:val="005448B8"/>
    <w:rsid w:val="00544B73"/>
    <w:rsid w:val="00545363"/>
    <w:rsid w:val="005455E0"/>
    <w:rsid w:val="00545AAB"/>
    <w:rsid w:val="00545B7C"/>
    <w:rsid w:val="00546026"/>
    <w:rsid w:val="00546301"/>
    <w:rsid w:val="0054652E"/>
    <w:rsid w:val="005479CF"/>
    <w:rsid w:val="00547CDC"/>
    <w:rsid w:val="00547F02"/>
    <w:rsid w:val="00547FE1"/>
    <w:rsid w:val="0055064E"/>
    <w:rsid w:val="005506AB"/>
    <w:rsid w:val="005507F6"/>
    <w:rsid w:val="00550955"/>
    <w:rsid w:val="00550A3B"/>
    <w:rsid w:val="0055111B"/>
    <w:rsid w:val="00551135"/>
    <w:rsid w:val="00551E5F"/>
    <w:rsid w:val="00552277"/>
    <w:rsid w:val="005527C6"/>
    <w:rsid w:val="00552F75"/>
    <w:rsid w:val="00553538"/>
    <w:rsid w:val="00553C08"/>
    <w:rsid w:val="0055451F"/>
    <w:rsid w:val="00554BCF"/>
    <w:rsid w:val="00554CB6"/>
    <w:rsid w:val="005551AB"/>
    <w:rsid w:val="00555F6D"/>
    <w:rsid w:val="00556005"/>
    <w:rsid w:val="00556C75"/>
    <w:rsid w:val="00557AD6"/>
    <w:rsid w:val="00557C96"/>
    <w:rsid w:val="00557CFD"/>
    <w:rsid w:val="005601D7"/>
    <w:rsid w:val="00560D38"/>
    <w:rsid w:val="00560DA9"/>
    <w:rsid w:val="0056110E"/>
    <w:rsid w:val="00561D85"/>
    <w:rsid w:val="00561DEF"/>
    <w:rsid w:val="005620E8"/>
    <w:rsid w:val="00562762"/>
    <w:rsid w:val="005627EE"/>
    <w:rsid w:val="00562D18"/>
    <w:rsid w:val="0056389A"/>
    <w:rsid w:val="005638FA"/>
    <w:rsid w:val="0056462B"/>
    <w:rsid w:val="005647E4"/>
    <w:rsid w:val="00565D0E"/>
    <w:rsid w:val="00566B8A"/>
    <w:rsid w:val="00566FA1"/>
    <w:rsid w:val="005673CE"/>
    <w:rsid w:val="00567E9C"/>
    <w:rsid w:val="00570088"/>
    <w:rsid w:val="0057083A"/>
    <w:rsid w:val="00570C6E"/>
    <w:rsid w:val="0057134F"/>
    <w:rsid w:val="00571AFE"/>
    <w:rsid w:val="00572035"/>
    <w:rsid w:val="005721A7"/>
    <w:rsid w:val="00573487"/>
    <w:rsid w:val="0057373C"/>
    <w:rsid w:val="00574363"/>
    <w:rsid w:val="00574692"/>
    <w:rsid w:val="00574A79"/>
    <w:rsid w:val="00574D8B"/>
    <w:rsid w:val="005774E1"/>
    <w:rsid w:val="005776A2"/>
    <w:rsid w:val="005801B7"/>
    <w:rsid w:val="005806B8"/>
    <w:rsid w:val="00580747"/>
    <w:rsid w:val="00580D23"/>
    <w:rsid w:val="00581130"/>
    <w:rsid w:val="00581306"/>
    <w:rsid w:val="005817BF"/>
    <w:rsid w:val="00581C01"/>
    <w:rsid w:val="00581E88"/>
    <w:rsid w:val="0058224B"/>
    <w:rsid w:val="00583E85"/>
    <w:rsid w:val="00583F10"/>
    <w:rsid w:val="00584600"/>
    <w:rsid w:val="0058518B"/>
    <w:rsid w:val="00585BF5"/>
    <w:rsid w:val="00585C00"/>
    <w:rsid w:val="00585D47"/>
    <w:rsid w:val="00585E6D"/>
    <w:rsid w:val="00587448"/>
    <w:rsid w:val="00587C89"/>
    <w:rsid w:val="00587ED9"/>
    <w:rsid w:val="00590204"/>
    <w:rsid w:val="005910C6"/>
    <w:rsid w:val="005915FB"/>
    <w:rsid w:val="005918BD"/>
    <w:rsid w:val="00591B21"/>
    <w:rsid w:val="00591FFA"/>
    <w:rsid w:val="00592B0B"/>
    <w:rsid w:val="00592C24"/>
    <w:rsid w:val="00593272"/>
    <w:rsid w:val="005938C2"/>
    <w:rsid w:val="00593DCB"/>
    <w:rsid w:val="00594A19"/>
    <w:rsid w:val="00594BFF"/>
    <w:rsid w:val="00594F86"/>
    <w:rsid w:val="0059510C"/>
    <w:rsid w:val="0059553D"/>
    <w:rsid w:val="00595951"/>
    <w:rsid w:val="005959E6"/>
    <w:rsid w:val="00596779"/>
    <w:rsid w:val="00596B6D"/>
    <w:rsid w:val="00596DDA"/>
    <w:rsid w:val="00596E24"/>
    <w:rsid w:val="00597795"/>
    <w:rsid w:val="005978BB"/>
    <w:rsid w:val="00597997"/>
    <w:rsid w:val="005A0199"/>
    <w:rsid w:val="005A06B1"/>
    <w:rsid w:val="005A0E14"/>
    <w:rsid w:val="005A11EC"/>
    <w:rsid w:val="005A1A45"/>
    <w:rsid w:val="005A2238"/>
    <w:rsid w:val="005A2678"/>
    <w:rsid w:val="005A2AC1"/>
    <w:rsid w:val="005A2BE4"/>
    <w:rsid w:val="005A340F"/>
    <w:rsid w:val="005A39D7"/>
    <w:rsid w:val="005A3EBD"/>
    <w:rsid w:val="005A47AF"/>
    <w:rsid w:val="005A4D5B"/>
    <w:rsid w:val="005A51DC"/>
    <w:rsid w:val="005A56CB"/>
    <w:rsid w:val="005A6116"/>
    <w:rsid w:val="005A6C99"/>
    <w:rsid w:val="005A6FEB"/>
    <w:rsid w:val="005A7016"/>
    <w:rsid w:val="005A76E8"/>
    <w:rsid w:val="005A7AB6"/>
    <w:rsid w:val="005A7F3A"/>
    <w:rsid w:val="005B0224"/>
    <w:rsid w:val="005B0537"/>
    <w:rsid w:val="005B0B11"/>
    <w:rsid w:val="005B0F36"/>
    <w:rsid w:val="005B1521"/>
    <w:rsid w:val="005B1E9F"/>
    <w:rsid w:val="005B1F41"/>
    <w:rsid w:val="005B2D88"/>
    <w:rsid w:val="005B3214"/>
    <w:rsid w:val="005B3785"/>
    <w:rsid w:val="005B3BB2"/>
    <w:rsid w:val="005B3D5A"/>
    <w:rsid w:val="005B47E0"/>
    <w:rsid w:val="005B4DDD"/>
    <w:rsid w:val="005B5416"/>
    <w:rsid w:val="005B5FA3"/>
    <w:rsid w:val="005B608C"/>
    <w:rsid w:val="005B6D79"/>
    <w:rsid w:val="005B6E38"/>
    <w:rsid w:val="005B6FDC"/>
    <w:rsid w:val="005B71DC"/>
    <w:rsid w:val="005B73AD"/>
    <w:rsid w:val="005C00B7"/>
    <w:rsid w:val="005C19C8"/>
    <w:rsid w:val="005C2035"/>
    <w:rsid w:val="005C2BD6"/>
    <w:rsid w:val="005C2CD9"/>
    <w:rsid w:val="005C324E"/>
    <w:rsid w:val="005C3454"/>
    <w:rsid w:val="005C3510"/>
    <w:rsid w:val="005C38FE"/>
    <w:rsid w:val="005C3BA0"/>
    <w:rsid w:val="005C3BD8"/>
    <w:rsid w:val="005C4CE2"/>
    <w:rsid w:val="005C4CF7"/>
    <w:rsid w:val="005C4FB6"/>
    <w:rsid w:val="005C5204"/>
    <w:rsid w:val="005C5B24"/>
    <w:rsid w:val="005C5E1E"/>
    <w:rsid w:val="005C7566"/>
    <w:rsid w:val="005C75FE"/>
    <w:rsid w:val="005C7893"/>
    <w:rsid w:val="005D0313"/>
    <w:rsid w:val="005D054F"/>
    <w:rsid w:val="005D2A72"/>
    <w:rsid w:val="005D40EC"/>
    <w:rsid w:val="005D4822"/>
    <w:rsid w:val="005D49BB"/>
    <w:rsid w:val="005D4D75"/>
    <w:rsid w:val="005D648E"/>
    <w:rsid w:val="005D6991"/>
    <w:rsid w:val="005D6D90"/>
    <w:rsid w:val="005D74B5"/>
    <w:rsid w:val="005D7721"/>
    <w:rsid w:val="005D7A6A"/>
    <w:rsid w:val="005D7F6A"/>
    <w:rsid w:val="005E0935"/>
    <w:rsid w:val="005E0C24"/>
    <w:rsid w:val="005E11B3"/>
    <w:rsid w:val="005E1BFD"/>
    <w:rsid w:val="005E1C57"/>
    <w:rsid w:val="005E2074"/>
    <w:rsid w:val="005E2469"/>
    <w:rsid w:val="005E2849"/>
    <w:rsid w:val="005E2AE5"/>
    <w:rsid w:val="005E2E2D"/>
    <w:rsid w:val="005E2F57"/>
    <w:rsid w:val="005E30FB"/>
    <w:rsid w:val="005E338F"/>
    <w:rsid w:val="005E33BE"/>
    <w:rsid w:val="005E3A3C"/>
    <w:rsid w:val="005E4275"/>
    <w:rsid w:val="005E43AD"/>
    <w:rsid w:val="005E4E84"/>
    <w:rsid w:val="005E4F4E"/>
    <w:rsid w:val="005E565F"/>
    <w:rsid w:val="005E575C"/>
    <w:rsid w:val="005E642B"/>
    <w:rsid w:val="005E73C7"/>
    <w:rsid w:val="005E745E"/>
    <w:rsid w:val="005E767B"/>
    <w:rsid w:val="005F0D8A"/>
    <w:rsid w:val="005F1209"/>
    <w:rsid w:val="005F208A"/>
    <w:rsid w:val="005F22FF"/>
    <w:rsid w:val="005F231E"/>
    <w:rsid w:val="005F320E"/>
    <w:rsid w:val="005F38F8"/>
    <w:rsid w:val="005F4654"/>
    <w:rsid w:val="005F4709"/>
    <w:rsid w:val="005F4AE4"/>
    <w:rsid w:val="005F50B6"/>
    <w:rsid w:val="005F5177"/>
    <w:rsid w:val="005F523E"/>
    <w:rsid w:val="005F52DB"/>
    <w:rsid w:val="005F5348"/>
    <w:rsid w:val="005F5428"/>
    <w:rsid w:val="005F5B06"/>
    <w:rsid w:val="005F6EDB"/>
    <w:rsid w:val="005F70B1"/>
    <w:rsid w:val="005F765A"/>
    <w:rsid w:val="005F77A9"/>
    <w:rsid w:val="00600091"/>
    <w:rsid w:val="00600398"/>
    <w:rsid w:val="00600549"/>
    <w:rsid w:val="006008A6"/>
    <w:rsid w:val="00600EA5"/>
    <w:rsid w:val="00601048"/>
    <w:rsid w:val="006010E6"/>
    <w:rsid w:val="00601DA9"/>
    <w:rsid w:val="00602AE5"/>
    <w:rsid w:val="00602B5F"/>
    <w:rsid w:val="00603664"/>
    <w:rsid w:val="006038A8"/>
    <w:rsid w:val="00603C22"/>
    <w:rsid w:val="00603C3C"/>
    <w:rsid w:val="006042B9"/>
    <w:rsid w:val="006044B4"/>
    <w:rsid w:val="00604B35"/>
    <w:rsid w:val="00604D74"/>
    <w:rsid w:val="00605866"/>
    <w:rsid w:val="00605AE3"/>
    <w:rsid w:val="00606046"/>
    <w:rsid w:val="006063F9"/>
    <w:rsid w:val="00606D0B"/>
    <w:rsid w:val="00606E37"/>
    <w:rsid w:val="006070AD"/>
    <w:rsid w:val="006074D4"/>
    <w:rsid w:val="00607750"/>
    <w:rsid w:val="00607C79"/>
    <w:rsid w:val="0061029C"/>
    <w:rsid w:val="006106AE"/>
    <w:rsid w:val="006107A8"/>
    <w:rsid w:val="00610FE6"/>
    <w:rsid w:val="006117F8"/>
    <w:rsid w:val="00612891"/>
    <w:rsid w:val="006131FB"/>
    <w:rsid w:val="0061481F"/>
    <w:rsid w:val="00614B70"/>
    <w:rsid w:val="006150F8"/>
    <w:rsid w:val="006152D7"/>
    <w:rsid w:val="00615507"/>
    <w:rsid w:val="0061578A"/>
    <w:rsid w:val="00616662"/>
    <w:rsid w:val="006168DF"/>
    <w:rsid w:val="00616CA3"/>
    <w:rsid w:val="00616D29"/>
    <w:rsid w:val="006170DC"/>
    <w:rsid w:val="00617A65"/>
    <w:rsid w:val="006201D8"/>
    <w:rsid w:val="00620A5E"/>
    <w:rsid w:val="006219B8"/>
    <w:rsid w:val="00621ACA"/>
    <w:rsid w:val="0062238B"/>
    <w:rsid w:val="0062271A"/>
    <w:rsid w:val="0062294E"/>
    <w:rsid w:val="00622D9C"/>
    <w:rsid w:val="00624564"/>
    <w:rsid w:val="006245C0"/>
    <w:rsid w:val="00624897"/>
    <w:rsid w:val="00625527"/>
    <w:rsid w:val="0062570F"/>
    <w:rsid w:val="00625AA5"/>
    <w:rsid w:val="00625ED2"/>
    <w:rsid w:val="006265B6"/>
    <w:rsid w:val="00626EF5"/>
    <w:rsid w:val="006271AE"/>
    <w:rsid w:val="00627262"/>
    <w:rsid w:val="006278BE"/>
    <w:rsid w:val="006278F4"/>
    <w:rsid w:val="00627C85"/>
    <w:rsid w:val="00630912"/>
    <w:rsid w:val="00630D7F"/>
    <w:rsid w:val="00630D9B"/>
    <w:rsid w:val="00631887"/>
    <w:rsid w:val="00631EFB"/>
    <w:rsid w:val="00632527"/>
    <w:rsid w:val="0063253B"/>
    <w:rsid w:val="00632820"/>
    <w:rsid w:val="00632D75"/>
    <w:rsid w:val="006335F2"/>
    <w:rsid w:val="00633649"/>
    <w:rsid w:val="006342A2"/>
    <w:rsid w:val="00634718"/>
    <w:rsid w:val="00634B49"/>
    <w:rsid w:val="00634F02"/>
    <w:rsid w:val="00635194"/>
    <w:rsid w:val="00635220"/>
    <w:rsid w:val="00636248"/>
    <w:rsid w:val="006362F9"/>
    <w:rsid w:val="006366E9"/>
    <w:rsid w:val="00636A6F"/>
    <w:rsid w:val="00637CC0"/>
    <w:rsid w:val="00637E8A"/>
    <w:rsid w:val="00640239"/>
    <w:rsid w:val="00640AE0"/>
    <w:rsid w:val="0064156B"/>
    <w:rsid w:val="0064167F"/>
    <w:rsid w:val="006420C2"/>
    <w:rsid w:val="00642112"/>
    <w:rsid w:val="0064260C"/>
    <w:rsid w:val="00642746"/>
    <w:rsid w:val="00642A3E"/>
    <w:rsid w:val="00642ACA"/>
    <w:rsid w:val="0064301D"/>
    <w:rsid w:val="0064332D"/>
    <w:rsid w:val="006434AF"/>
    <w:rsid w:val="006443E1"/>
    <w:rsid w:val="0064450D"/>
    <w:rsid w:val="00644934"/>
    <w:rsid w:val="00644E1D"/>
    <w:rsid w:val="00644E5B"/>
    <w:rsid w:val="006450A9"/>
    <w:rsid w:val="0064532F"/>
    <w:rsid w:val="00645642"/>
    <w:rsid w:val="00645806"/>
    <w:rsid w:val="0064660D"/>
    <w:rsid w:val="00646CFE"/>
    <w:rsid w:val="00646FE8"/>
    <w:rsid w:val="0064786B"/>
    <w:rsid w:val="00647F9E"/>
    <w:rsid w:val="00650AD1"/>
    <w:rsid w:val="00650B4D"/>
    <w:rsid w:val="00650FC9"/>
    <w:rsid w:val="00651AD9"/>
    <w:rsid w:val="00652309"/>
    <w:rsid w:val="00652346"/>
    <w:rsid w:val="00652C18"/>
    <w:rsid w:val="00653148"/>
    <w:rsid w:val="006534F2"/>
    <w:rsid w:val="00653A20"/>
    <w:rsid w:val="00653F7F"/>
    <w:rsid w:val="0065415A"/>
    <w:rsid w:val="0065494F"/>
    <w:rsid w:val="006551A3"/>
    <w:rsid w:val="00655348"/>
    <w:rsid w:val="00655EBD"/>
    <w:rsid w:val="0065661F"/>
    <w:rsid w:val="00656852"/>
    <w:rsid w:val="006574C5"/>
    <w:rsid w:val="0066041B"/>
    <w:rsid w:val="0066087E"/>
    <w:rsid w:val="006609C6"/>
    <w:rsid w:val="00660B99"/>
    <w:rsid w:val="00660E2D"/>
    <w:rsid w:val="0066122F"/>
    <w:rsid w:val="00661928"/>
    <w:rsid w:val="006620D4"/>
    <w:rsid w:val="006635C4"/>
    <w:rsid w:val="0066400B"/>
    <w:rsid w:val="0066429B"/>
    <w:rsid w:val="006645AB"/>
    <w:rsid w:val="0066477B"/>
    <w:rsid w:val="00664BC9"/>
    <w:rsid w:val="0066581B"/>
    <w:rsid w:val="006663AB"/>
    <w:rsid w:val="00666EEB"/>
    <w:rsid w:val="00667090"/>
    <w:rsid w:val="00667D4C"/>
    <w:rsid w:val="006702EA"/>
    <w:rsid w:val="0067034D"/>
    <w:rsid w:val="006705F2"/>
    <w:rsid w:val="00670664"/>
    <w:rsid w:val="0067080D"/>
    <w:rsid w:val="006708EF"/>
    <w:rsid w:val="00672077"/>
    <w:rsid w:val="00672E22"/>
    <w:rsid w:val="00672FEE"/>
    <w:rsid w:val="006733DB"/>
    <w:rsid w:val="00673458"/>
    <w:rsid w:val="006739BC"/>
    <w:rsid w:val="00673BDD"/>
    <w:rsid w:val="00674671"/>
    <w:rsid w:val="00674B19"/>
    <w:rsid w:val="00674F5A"/>
    <w:rsid w:val="0067565B"/>
    <w:rsid w:val="00675837"/>
    <w:rsid w:val="00675CC7"/>
    <w:rsid w:val="00675E20"/>
    <w:rsid w:val="00675E8C"/>
    <w:rsid w:val="00675F57"/>
    <w:rsid w:val="00676293"/>
    <w:rsid w:val="00676571"/>
    <w:rsid w:val="00676AD8"/>
    <w:rsid w:val="00676B18"/>
    <w:rsid w:val="00676F85"/>
    <w:rsid w:val="00676FB0"/>
    <w:rsid w:val="00680168"/>
    <w:rsid w:val="006801DD"/>
    <w:rsid w:val="00680687"/>
    <w:rsid w:val="006807C0"/>
    <w:rsid w:val="006810C9"/>
    <w:rsid w:val="00681723"/>
    <w:rsid w:val="006819A2"/>
    <w:rsid w:val="006819A8"/>
    <w:rsid w:val="00681FD5"/>
    <w:rsid w:val="00681FEB"/>
    <w:rsid w:val="006823C5"/>
    <w:rsid w:val="00683E27"/>
    <w:rsid w:val="00684AC8"/>
    <w:rsid w:val="00685655"/>
    <w:rsid w:val="006858CC"/>
    <w:rsid w:val="006858E6"/>
    <w:rsid w:val="0068666C"/>
    <w:rsid w:val="00686E95"/>
    <w:rsid w:val="006870C6"/>
    <w:rsid w:val="0068758A"/>
    <w:rsid w:val="006878E7"/>
    <w:rsid w:val="00687DA9"/>
    <w:rsid w:val="00687F1B"/>
    <w:rsid w:val="00690258"/>
    <w:rsid w:val="00690A13"/>
    <w:rsid w:val="0069167E"/>
    <w:rsid w:val="00691A51"/>
    <w:rsid w:val="006929FD"/>
    <w:rsid w:val="00693A11"/>
    <w:rsid w:val="00693A72"/>
    <w:rsid w:val="00693D40"/>
    <w:rsid w:val="006948F8"/>
    <w:rsid w:val="00694A6E"/>
    <w:rsid w:val="006956D4"/>
    <w:rsid w:val="006962A7"/>
    <w:rsid w:val="0069679E"/>
    <w:rsid w:val="00696818"/>
    <w:rsid w:val="006972AB"/>
    <w:rsid w:val="006977A9"/>
    <w:rsid w:val="00697CAB"/>
    <w:rsid w:val="006A025D"/>
    <w:rsid w:val="006A0D62"/>
    <w:rsid w:val="006A0E47"/>
    <w:rsid w:val="006A1002"/>
    <w:rsid w:val="006A152C"/>
    <w:rsid w:val="006A1673"/>
    <w:rsid w:val="006A1AB2"/>
    <w:rsid w:val="006A2A9C"/>
    <w:rsid w:val="006A2CF9"/>
    <w:rsid w:val="006A351A"/>
    <w:rsid w:val="006A443C"/>
    <w:rsid w:val="006A4763"/>
    <w:rsid w:val="006A48A0"/>
    <w:rsid w:val="006A4A7C"/>
    <w:rsid w:val="006A6134"/>
    <w:rsid w:val="006A644E"/>
    <w:rsid w:val="006A6897"/>
    <w:rsid w:val="006A6EC6"/>
    <w:rsid w:val="006A7F28"/>
    <w:rsid w:val="006B0305"/>
    <w:rsid w:val="006B04D1"/>
    <w:rsid w:val="006B0624"/>
    <w:rsid w:val="006B0933"/>
    <w:rsid w:val="006B1480"/>
    <w:rsid w:val="006B278C"/>
    <w:rsid w:val="006B28C2"/>
    <w:rsid w:val="006B4145"/>
    <w:rsid w:val="006B45A7"/>
    <w:rsid w:val="006B45B0"/>
    <w:rsid w:val="006B483F"/>
    <w:rsid w:val="006B542F"/>
    <w:rsid w:val="006B5989"/>
    <w:rsid w:val="006B5A64"/>
    <w:rsid w:val="006B5AFE"/>
    <w:rsid w:val="006B7107"/>
    <w:rsid w:val="006B71C6"/>
    <w:rsid w:val="006C0927"/>
    <w:rsid w:val="006C169D"/>
    <w:rsid w:val="006C19D3"/>
    <w:rsid w:val="006C1C5E"/>
    <w:rsid w:val="006C29AB"/>
    <w:rsid w:val="006C2EDD"/>
    <w:rsid w:val="006C43A2"/>
    <w:rsid w:val="006C4611"/>
    <w:rsid w:val="006C4755"/>
    <w:rsid w:val="006C4919"/>
    <w:rsid w:val="006C4C6A"/>
    <w:rsid w:val="006C57DD"/>
    <w:rsid w:val="006C6548"/>
    <w:rsid w:val="006C7039"/>
    <w:rsid w:val="006C74F6"/>
    <w:rsid w:val="006C7548"/>
    <w:rsid w:val="006C7AEB"/>
    <w:rsid w:val="006C7BD3"/>
    <w:rsid w:val="006C7DB9"/>
    <w:rsid w:val="006D1694"/>
    <w:rsid w:val="006D16AC"/>
    <w:rsid w:val="006D1875"/>
    <w:rsid w:val="006D1FD4"/>
    <w:rsid w:val="006D2B16"/>
    <w:rsid w:val="006D4145"/>
    <w:rsid w:val="006D429C"/>
    <w:rsid w:val="006D4A84"/>
    <w:rsid w:val="006D4CB9"/>
    <w:rsid w:val="006D6414"/>
    <w:rsid w:val="006D69A6"/>
    <w:rsid w:val="006D7229"/>
    <w:rsid w:val="006D78AB"/>
    <w:rsid w:val="006D7B0C"/>
    <w:rsid w:val="006D7FE0"/>
    <w:rsid w:val="006E02A0"/>
    <w:rsid w:val="006E04FC"/>
    <w:rsid w:val="006E0734"/>
    <w:rsid w:val="006E1AAE"/>
    <w:rsid w:val="006E2523"/>
    <w:rsid w:val="006E25C9"/>
    <w:rsid w:val="006E26B1"/>
    <w:rsid w:val="006E2824"/>
    <w:rsid w:val="006E28B8"/>
    <w:rsid w:val="006E2B19"/>
    <w:rsid w:val="006E2E52"/>
    <w:rsid w:val="006E36C5"/>
    <w:rsid w:val="006E46DA"/>
    <w:rsid w:val="006E4C47"/>
    <w:rsid w:val="006E4D0A"/>
    <w:rsid w:val="006E5194"/>
    <w:rsid w:val="006E53D4"/>
    <w:rsid w:val="006E5843"/>
    <w:rsid w:val="006E5CA7"/>
    <w:rsid w:val="006E7090"/>
    <w:rsid w:val="006E77B2"/>
    <w:rsid w:val="006E7B6F"/>
    <w:rsid w:val="006E7BE4"/>
    <w:rsid w:val="006E7C62"/>
    <w:rsid w:val="006E7CA5"/>
    <w:rsid w:val="006F0100"/>
    <w:rsid w:val="006F05D5"/>
    <w:rsid w:val="006F188A"/>
    <w:rsid w:val="006F2BCF"/>
    <w:rsid w:val="006F37D8"/>
    <w:rsid w:val="006F3CC6"/>
    <w:rsid w:val="006F41B9"/>
    <w:rsid w:val="006F4302"/>
    <w:rsid w:val="006F4552"/>
    <w:rsid w:val="006F4A88"/>
    <w:rsid w:val="006F4C09"/>
    <w:rsid w:val="006F50A3"/>
    <w:rsid w:val="006F517D"/>
    <w:rsid w:val="006F5701"/>
    <w:rsid w:val="006F578F"/>
    <w:rsid w:val="006F57CB"/>
    <w:rsid w:val="006F5838"/>
    <w:rsid w:val="006F5BE9"/>
    <w:rsid w:val="006F697D"/>
    <w:rsid w:val="006F6F47"/>
    <w:rsid w:val="006F79C3"/>
    <w:rsid w:val="006F7D36"/>
    <w:rsid w:val="00700763"/>
    <w:rsid w:val="00700B05"/>
    <w:rsid w:val="00700DEF"/>
    <w:rsid w:val="0070287E"/>
    <w:rsid w:val="00703086"/>
    <w:rsid w:val="00703323"/>
    <w:rsid w:val="00703B05"/>
    <w:rsid w:val="0070401B"/>
    <w:rsid w:val="0070457C"/>
    <w:rsid w:val="0070460F"/>
    <w:rsid w:val="0070479E"/>
    <w:rsid w:val="00705F73"/>
    <w:rsid w:val="00705FA6"/>
    <w:rsid w:val="0070618B"/>
    <w:rsid w:val="007069A0"/>
    <w:rsid w:val="00706E0E"/>
    <w:rsid w:val="00706EE0"/>
    <w:rsid w:val="00706F22"/>
    <w:rsid w:val="00706FAD"/>
    <w:rsid w:val="00707D90"/>
    <w:rsid w:val="007110B6"/>
    <w:rsid w:val="00711608"/>
    <w:rsid w:val="00711888"/>
    <w:rsid w:val="0071232F"/>
    <w:rsid w:val="007131B9"/>
    <w:rsid w:val="0071339F"/>
    <w:rsid w:val="00713E68"/>
    <w:rsid w:val="00714989"/>
    <w:rsid w:val="00714A9F"/>
    <w:rsid w:val="00714F6E"/>
    <w:rsid w:val="00715532"/>
    <w:rsid w:val="007163F6"/>
    <w:rsid w:val="00716B66"/>
    <w:rsid w:val="0071793A"/>
    <w:rsid w:val="00717A9E"/>
    <w:rsid w:val="00717EED"/>
    <w:rsid w:val="007216FE"/>
    <w:rsid w:val="00722184"/>
    <w:rsid w:val="00722B28"/>
    <w:rsid w:val="00723263"/>
    <w:rsid w:val="007237CF"/>
    <w:rsid w:val="007246EC"/>
    <w:rsid w:val="007249B0"/>
    <w:rsid w:val="00724C85"/>
    <w:rsid w:val="00724DD3"/>
    <w:rsid w:val="0072527C"/>
    <w:rsid w:val="00725BA9"/>
    <w:rsid w:val="00725E5F"/>
    <w:rsid w:val="00726323"/>
    <w:rsid w:val="00726A24"/>
    <w:rsid w:val="00726A8E"/>
    <w:rsid w:val="007272C8"/>
    <w:rsid w:val="00727C55"/>
    <w:rsid w:val="007306BE"/>
    <w:rsid w:val="00730D80"/>
    <w:rsid w:val="00730DAC"/>
    <w:rsid w:val="00730FA8"/>
    <w:rsid w:val="0073131C"/>
    <w:rsid w:val="0073163C"/>
    <w:rsid w:val="00731B09"/>
    <w:rsid w:val="00731D9A"/>
    <w:rsid w:val="00733286"/>
    <w:rsid w:val="007336D9"/>
    <w:rsid w:val="007337D0"/>
    <w:rsid w:val="00733A36"/>
    <w:rsid w:val="00734714"/>
    <w:rsid w:val="00734CE0"/>
    <w:rsid w:val="00735221"/>
    <w:rsid w:val="007353EA"/>
    <w:rsid w:val="007355E6"/>
    <w:rsid w:val="00735B4D"/>
    <w:rsid w:val="00735D73"/>
    <w:rsid w:val="00736909"/>
    <w:rsid w:val="00736C99"/>
    <w:rsid w:val="00737522"/>
    <w:rsid w:val="00737AE6"/>
    <w:rsid w:val="00740A4A"/>
    <w:rsid w:val="00741511"/>
    <w:rsid w:val="00741BE3"/>
    <w:rsid w:val="007423FF"/>
    <w:rsid w:val="00742464"/>
    <w:rsid w:val="0074266C"/>
    <w:rsid w:val="00742CAD"/>
    <w:rsid w:val="00743507"/>
    <w:rsid w:val="00743DC1"/>
    <w:rsid w:val="00744247"/>
    <w:rsid w:val="007447FE"/>
    <w:rsid w:val="00744D45"/>
    <w:rsid w:val="00744D8D"/>
    <w:rsid w:val="00744E9B"/>
    <w:rsid w:val="00745168"/>
    <w:rsid w:val="00745630"/>
    <w:rsid w:val="00745E36"/>
    <w:rsid w:val="00745E9A"/>
    <w:rsid w:val="007469B4"/>
    <w:rsid w:val="00747F0A"/>
    <w:rsid w:val="0075016D"/>
    <w:rsid w:val="00750FEC"/>
    <w:rsid w:val="007510ED"/>
    <w:rsid w:val="007516D6"/>
    <w:rsid w:val="00752364"/>
    <w:rsid w:val="00753059"/>
    <w:rsid w:val="007530FA"/>
    <w:rsid w:val="00753B82"/>
    <w:rsid w:val="00754665"/>
    <w:rsid w:val="0075480D"/>
    <w:rsid w:val="00754CD3"/>
    <w:rsid w:val="0075535C"/>
    <w:rsid w:val="00755809"/>
    <w:rsid w:val="007559DD"/>
    <w:rsid w:val="007562BD"/>
    <w:rsid w:val="00756B0C"/>
    <w:rsid w:val="00756E79"/>
    <w:rsid w:val="00756FA2"/>
    <w:rsid w:val="00761122"/>
    <w:rsid w:val="00762E36"/>
    <w:rsid w:val="00762F76"/>
    <w:rsid w:val="007630C6"/>
    <w:rsid w:val="007630EB"/>
    <w:rsid w:val="00763104"/>
    <w:rsid w:val="00763377"/>
    <w:rsid w:val="0076395C"/>
    <w:rsid w:val="00763D8B"/>
    <w:rsid w:val="00764662"/>
    <w:rsid w:val="00764682"/>
    <w:rsid w:val="00764C75"/>
    <w:rsid w:val="00764E1C"/>
    <w:rsid w:val="0076607A"/>
    <w:rsid w:val="0076796B"/>
    <w:rsid w:val="00767C4C"/>
    <w:rsid w:val="007703BF"/>
    <w:rsid w:val="00771C46"/>
    <w:rsid w:val="00771CA9"/>
    <w:rsid w:val="00771F19"/>
    <w:rsid w:val="007722AD"/>
    <w:rsid w:val="00773155"/>
    <w:rsid w:val="00773502"/>
    <w:rsid w:val="00773560"/>
    <w:rsid w:val="007735EC"/>
    <w:rsid w:val="00773E3F"/>
    <w:rsid w:val="00774AFC"/>
    <w:rsid w:val="00774D71"/>
    <w:rsid w:val="00774D7C"/>
    <w:rsid w:val="007750AA"/>
    <w:rsid w:val="00775D26"/>
    <w:rsid w:val="00777024"/>
    <w:rsid w:val="00777059"/>
    <w:rsid w:val="007772C8"/>
    <w:rsid w:val="00777658"/>
    <w:rsid w:val="00777DC0"/>
    <w:rsid w:val="0078027E"/>
    <w:rsid w:val="00780A31"/>
    <w:rsid w:val="00780A50"/>
    <w:rsid w:val="0078245E"/>
    <w:rsid w:val="007825BD"/>
    <w:rsid w:val="00782906"/>
    <w:rsid w:val="00783127"/>
    <w:rsid w:val="0078424C"/>
    <w:rsid w:val="007846F4"/>
    <w:rsid w:val="00784B35"/>
    <w:rsid w:val="00784C3B"/>
    <w:rsid w:val="00784C53"/>
    <w:rsid w:val="007855F8"/>
    <w:rsid w:val="007857FD"/>
    <w:rsid w:val="007858C3"/>
    <w:rsid w:val="007858E2"/>
    <w:rsid w:val="00785A0E"/>
    <w:rsid w:val="00785FB8"/>
    <w:rsid w:val="007864E2"/>
    <w:rsid w:val="00786826"/>
    <w:rsid w:val="00786B17"/>
    <w:rsid w:val="00786F88"/>
    <w:rsid w:val="00787146"/>
    <w:rsid w:val="007877F1"/>
    <w:rsid w:val="0079009C"/>
    <w:rsid w:val="00790157"/>
    <w:rsid w:val="00790666"/>
    <w:rsid w:val="00791111"/>
    <w:rsid w:val="00791B8C"/>
    <w:rsid w:val="00791E19"/>
    <w:rsid w:val="007927FA"/>
    <w:rsid w:val="0079306D"/>
    <w:rsid w:val="00793616"/>
    <w:rsid w:val="00793966"/>
    <w:rsid w:val="00793D2C"/>
    <w:rsid w:val="00793E2E"/>
    <w:rsid w:val="00793EF8"/>
    <w:rsid w:val="007943EA"/>
    <w:rsid w:val="007945A0"/>
    <w:rsid w:val="007948CD"/>
    <w:rsid w:val="00794BF2"/>
    <w:rsid w:val="00795341"/>
    <w:rsid w:val="007953C4"/>
    <w:rsid w:val="00795465"/>
    <w:rsid w:val="00795576"/>
    <w:rsid w:val="00795B6F"/>
    <w:rsid w:val="0079626F"/>
    <w:rsid w:val="007963C8"/>
    <w:rsid w:val="0079656C"/>
    <w:rsid w:val="00797511"/>
    <w:rsid w:val="00797CD5"/>
    <w:rsid w:val="007A008E"/>
    <w:rsid w:val="007A15E7"/>
    <w:rsid w:val="007A2250"/>
    <w:rsid w:val="007A2FE8"/>
    <w:rsid w:val="007A3238"/>
    <w:rsid w:val="007A3373"/>
    <w:rsid w:val="007A3BE5"/>
    <w:rsid w:val="007A408E"/>
    <w:rsid w:val="007A434E"/>
    <w:rsid w:val="007A49BA"/>
    <w:rsid w:val="007A5616"/>
    <w:rsid w:val="007A59F1"/>
    <w:rsid w:val="007A67C5"/>
    <w:rsid w:val="007A68A3"/>
    <w:rsid w:val="007A7481"/>
    <w:rsid w:val="007B090E"/>
    <w:rsid w:val="007B0D60"/>
    <w:rsid w:val="007B1742"/>
    <w:rsid w:val="007B1969"/>
    <w:rsid w:val="007B19B4"/>
    <w:rsid w:val="007B278E"/>
    <w:rsid w:val="007B296B"/>
    <w:rsid w:val="007B299D"/>
    <w:rsid w:val="007B3978"/>
    <w:rsid w:val="007B3B26"/>
    <w:rsid w:val="007B3FC4"/>
    <w:rsid w:val="007B40B5"/>
    <w:rsid w:val="007B439C"/>
    <w:rsid w:val="007B470C"/>
    <w:rsid w:val="007B5393"/>
    <w:rsid w:val="007B5428"/>
    <w:rsid w:val="007B65C8"/>
    <w:rsid w:val="007B68EE"/>
    <w:rsid w:val="007B7091"/>
    <w:rsid w:val="007B735D"/>
    <w:rsid w:val="007B73B9"/>
    <w:rsid w:val="007B765B"/>
    <w:rsid w:val="007B7D40"/>
    <w:rsid w:val="007C012A"/>
    <w:rsid w:val="007C0543"/>
    <w:rsid w:val="007C0B26"/>
    <w:rsid w:val="007C118C"/>
    <w:rsid w:val="007C1D88"/>
    <w:rsid w:val="007C2034"/>
    <w:rsid w:val="007C34A0"/>
    <w:rsid w:val="007C3F5E"/>
    <w:rsid w:val="007C4831"/>
    <w:rsid w:val="007C4882"/>
    <w:rsid w:val="007C4FC9"/>
    <w:rsid w:val="007D0CED"/>
    <w:rsid w:val="007D1278"/>
    <w:rsid w:val="007D1BBF"/>
    <w:rsid w:val="007D2261"/>
    <w:rsid w:val="007D2351"/>
    <w:rsid w:val="007D24AB"/>
    <w:rsid w:val="007D2597"/>
    <w:rsid w:val="007D2DFE"/>
    <w:rsid w:val="007D2F4A"/>
    <w:rsid w:val="007D372F"/>
    <w:rsid w:val="007D39E4"/>
    <w:rsid w:val="007D39ED"/>
    <w:rsid w:val="007D4751"/>
    <w:rsid w:val="007D4DE4"/>
    <w:rsid w:val="007D4F54"/>
    <w:rsid w:val="007D5179"/>
    <w:rsid w:val="007D57E0"/>
    <w:rsid w:val="007D5B97"/>
    <w:rsid w:val="007D60E5"/>
    <w:rsid w:val="007D7A3C"/>
    <w:rsid w:val="007D7CCC"/>
    <w:rsid w:val="007E0855"/>
    <w:rsid w:val="007E093C"/>
    <w:rsid w:val="007E17D0"/>
    <w:rsid w:val="007E18E7"/>
    <w:rsid w:val="007E2359"/>
    <w:rsid w:val="007E23C6"/>
    <w:rsid w:val="007E2823"/>
    <w:rsid w:val="007E2D60"/>
    <w:rsid w:val="007E2F38"/>
    <w:rsid w:val="007E3B23"/>
    <w:rsid w:val="007E4546"/>
    <w:rsid w:val="007E465C"/>
    <w:rsid w:val="007E4F75"/>
    <w:rsid w:val="007E58FE"/>
    <w:rsid w:val="007E5EAF"/>
    <w:rsid w:val="007E603E"/>
    <w:rsid w:val="007E6198"/>
    <w:rsid w:val="007E64A5"/>
    <w:rsid w:val="007E659E"/>
    <w:rsid w:val="007E6AEA"/>
    <w:rsid w:val="007E6AF8"/>
    <w:rsid w:val="007E6EED"/>
    <w:rsid w:val="007E739B"/>
    <w:rsid w:val="007E74A5"/>
    <w:rsid w:val="007E7D0D"/>
    <w:rsid w:val="007E7D10"/>
    <w:rsid w:val="007F0288"/>
    <w:rsid w:val="007F1628"/>
    <w:rsid w:val="007F2133"/>
    <w:rsid w:val="007F2934"/>
    <w:rsid w:val="007F3DD1"/>
    <w:rsid w:val="007F42B0"/>
    <w:rsid w:val="007F45C8"/>
    <w:rsid w:val="007F47DA"/>
    <w:rsid w:val="007F5018"/>
    <w:rsid w:val="007F54C0"/>
    <w:rsid w:val="007F56DA"/>
    <w:rsid w:val="007F5A65"/>
    <w:rsid w:val="007F5F9A"/>
    <w:rsid w:val="007F61CD"/>
    <w:rsid w:val="007F64F9"/>
    <w:rsid w:val="007F6579"/>
    <w:rsid w:val="007F689A"/>
    <w:rsid w:val="007F749B"/>
    <w:rsid w:val="007F76A9"/>
    <w:rsid w:val="007F7B96"/>
    <w:rsid w:val="007F7CDE"/>
    <w:rsid w:val="00800031"/>
    <w:rsid w:val="0080079B"/>
    <w:rsid w:val="008009E3"/>
    <w:rsid w:val="008013B6"/>
    <w:rsid w:val="0080192D"/>
    <w:rsid w:val="00801FA5"/>
    <w:rsid w:val="008026D4"/>
    <w:rsid w:val="00804B7F"/>
    <w:rsid w:val="0080506C"/>
    <w:rsid w:val="00805079"/>
    <w:rsid w:val="008052DF"/>
    <w:rsid w:val="00805449"/>
    <w:rsid w:val="0080546A"/>
    <w:rsid w:val="008057D6"/>
    <w:rsid w:val="00805929"/>
    <w:rsid w:val="00805956"/>
    <w:rsid w:val="00806380"/>
    <w:rsid w:val="00806A45"/>
    <w:rsid w:val="00806ED6"/>
    <w:rsid w:val="00807F93"/>
    <w:rsid w:val="0081000D"/>
    <w:rsid w:val="00810087"/>
    <w:rsid w:val="0081010B"/>
    <w:rsid w:val="0081089D"/>
    <w:rsid w:val="00810B20"/>
    <w:rsid w:val="00810DA2"/>
    <w:rsid w:val="008117F2"/>
    <w:rsid w:val="008118F8"/>
    <w:rsid w:val="00811A8A"/>
    <w:rsid w:val="00811E1E"/>
    <w:rsid w:val="0081229E"/>
    <w:rsid w:val="008124C4"/>
    <w:rsid w:val="00813100"/>
    <w:rsid w:val="008133F2"/>
    <w:rsid w:val="0081404B"/>
    <w:rsid w:val="00815061"/>
    <w:rsid w:val="00815D74"/>
    <w:rsid w:val="008165DD"/>
    <w:rsid w:val="00816C67"/>
    <w:rsid w:val="00816CDB"/>
    <w:rsid w:val="00817485"/>
    <w:rsid w:val="008209B7"/>
    <w:rsid w:val="00820C19"/>
    <w:rsid w:val="00822AB1"/>
    <w:rsid w:val="00823221"/>
    <w:rsid w:val="008233A9"/>
    <w:rsid w:val="00823860"/>
    <w:rsid w:val="008238A8"/>
    <w:rsid w:val="00823C72"/>
    <w:rsid w:val="00824190"/>
    <w:rsid w:val="00824F34"/>
    <w:rsid w:val="008256D3"/>
    <w:rsid w:val="00825B91"/>
    <w:rsid w:val="0082689D"/>
    <w:rsid w:val="00826A64"/>
    <w:rsid w:val="00827972"/>
    <w:rsid w:val="008302BD"/>
    <w:rsid w:val="00830B53"/>
    <w:rsid w:val="008310DE"/>
    <w:rsid w:val="00831C46"/>
    <w:rsid w:val="0083220D"/>
    <w:rsid w:val="0083221C"/>
    <w:rsid w:val="008325A1"/>
    <w:rsid w:val="00832807"/>
    <w:rsid w:val="00833202"/>
    <w:rsid w:val="00833A5F"/>
    <w:rsid w:val="00834A31"/>
    <w:rsid w:val="008351D0"/>
    <w:rsid w:val="00835231"/>
    <w:rsid w:val="00835BDA"/>
    <w:rsid w:val="00835F41"/>
    <w:rsid w:val="008367D7"/>
    <w:rsid w:val="00836FCC"/>
    <w:rsid w:val="00837185"/>
    <w:rsid w:val="0083768C"/>
    <w:rsid w:val="008376C4"/>
    <w:rsid w:val="008400B5"/>
    <w:rsid w:val="008409C3"/>
    <w:rsid w:val="00840B38"/>
    <w:rsid w:val="008413E7"/>
    <w:rsid w:val="00841C17"/>
    <w:rsid w:val="00841C47"/>
    <w:rsid w:val="00841CEE"/>
    <w:rsid w:val="00841FD1"/>
    <w:rsid w:val="0084218F"/>
    <w:rsid w:val="0084244D"/>
    <w:rsid w:val="0084253F"/>
    <w:rsid w:val="0084263F"/>
    <w:rsid w:val="00842E9A"/>
    <w:rsid w:val="00842FE0"/>
    <w:rsid w:val="0084359B"/>
    <w:rsid w:val="00843AE7"/>
    <w:rsid w:val="00844488"/>
    <w:rsid w:val="00844690"/>
    <w:rsid w:val="0084477A"/>
    <w:rsid w:val="00844A10"/>
    <w:rsid w:val="00844B50"/>
    <w:rsid w:val="00845362"/>
    <w:rsid w:val="008458D5"/>
    <w:rsid w:val="008464D3"/>
    <w:rsid w:val="008467C8"/>
    <w:rsid w:val="008469E7"/>
    <w:rsid w:val="00846B5F"/>
    <w:rsid w:val="00846BD3"/>
    <w:rsid w:val="00846F48"/>
    <w:rsid w:val="00847A5C"/>
    <w:rsid w:val="00847ECB"/>
    <w:rsid w:val="008508A6"/>
    <w:rsid w:val="00851346"/>
    <w:rsid w:val="00851A29"/>
    <w:rsid w:val="00851AC8"/>
    <w:rsid w:val="00851DA0"/>
    <w:rsid w:val="008523FB"/>
    <w:rsid w:val="0085243F"/>
    <w:rsid w:val="00852945"/>
    <w:rsid w:val="00852CC0"/>
    <w:rsid w:val="008534C7"/>
    <w:rsid w:val="00853B28"/>
    <w:rsid w:val="00853F81"/>
    <w:rsid w:val="00854330"/>
    <w:rsid w:val="0085519E"/>
    <w:rsid w:val="0085527B"/>
    <w:rsid w:val="00855682"/>
    <w:rsid w:val="008557D7"/>
    <w:rsid w:val="00856A9D"/>
    <w:rsid w:val="008572A5"/>
    <w:rsid w:val="00857395"/>
    <w:rsid w:val="00857A9D"/>
    <w:rsid w:val="00857E9B"/>
    <w:rsid w:val="00857FE6"/>
    <w:rsid w:val="00860227"/>
    <w:rsid w:val="00860E38"/>
    <w:rsid w:val="00860E41"/>
    <w:rsid w:val="008615B2"/>
    <w:rsid w:val="008615CE"/>
    <w:rsid w:val="00861A39"/>
    <w:rsid w:val="008622C8"/>
    <w:rsid w:val="00862446"/>
    <w:rsid w:val="008625B3"/>
    <w:rsid w:val="00863208"/>
    <w:rsid w:val="008632A6"/>
    <w:rsid w:val="008633DC"/>
    <w:rsid w:val="008634AA"/>
    <w:rsid w:val="00863ADE"/>
    <w:rsid w:val="00864093"/>
    <w:rsid w:val="00865A10"/>
    <w:rsid w:val="00865C6C"/>
    <w:rsid w:val="00866701"/>
    <w:rsid w:val="00866E00"/>
    <w:rsid w:val="00867FB8"/>
    <w:rsid w:val="0087087C"/>
    <w:rsid w:val="00870A36"/>
    <w:rsid w:val="00870B4A"/>
    <w:rsid w:val="00870D85"/>
    <w:rsid w:val="00871255"/>
    <w:rsid w:val="008714F0"/>
    <w:rsid w:val="00871789"/>
    <w:rsid w:val="00871862"/>
    <w:rsid w:val="008718AF"/>
    <w:rsid w:val="00872098"/>
    <w:rsid w:val="008724CA"/>
    <w:rsid w:val="0087311B"/>
    <w:rsid w:val="008731C8"/>
    <w:rsid w:val="008736EF"/>
    <w:rsid w:val="00873C19"/>
    <w:rsid w:val="00873F5A"/>
    <w:rsid w:val="0087440B"/>
    <w:rsid w:val="008745D2"/>
    <w:rsid w:val="008746F9"/>
    <w:rsid w:val="00874914"/>
    <w:rsid w:val="0087522E"/>
    <w:rsid w:val="0087525C"/>
    <w:rsid w:val="00875971"/>
    <w:rsid w:val="00875B4B"/>
    <w:rsid w:val="00875BCD"/>
    <w:rsid w:val="00875DC6"/>
    <w:rsid w:val="00876194"/>
    <w:rsid w:val="00876453"/>
    <w:rsid w:val="00876519"/>
    <w:rsid w:val="00876579"/>
    <w:rsid w:val="00876BCA"/>
    <w:rsid w:val="00876D6A"/>
    <w:rsid w:val="00876E78"/>
    <w:rsid w:val="008802C6"/>
    <w:rsid w:val="0088031A"/>
    <w:rsid w:val="00880D15"/>
    <w:rsid w:val="00880F85"/>
    <w:rsid w:val="008815FA"/>
    <w:rsid w:val="00882411"/>
    <w:rsid w:val="00882841"/>
    <w:rsid w:val="00882A17"/>
    <w:rsid w:val="008836B4"/>
    <w:rsid w:val="00883C8A"/>
    <w:rsid w:val="00883E88"/>
    <w:rsid w:val="008843D8"/>
    <w:rsid w:val="008844C5"/>
    <w:rsid w:val="0088479A"/>
    <w:rsid w:val="00884818"/>
    <w:rsid w:val="0088533B"/>
    <w:rsid w:val="00886818"/>
    <w:rsid w:val="008868BC"/>
    <w:rsid w:val="00886FF7"/>
    <w:rsid w:val="00887463"/>
    <w:rsid w:val="008877DC"/>
    <w:rsid w:val="00890133"/>
    <w:rsid w:val="008908C4"/>
    <w:rsid w:val="008910DE"/>
    <w:rsid w:val="00891AA8"/>
    <w:rsid w:val="00891EA7"/>
    <w:rsid w:val="008921DE"/>
    <w:rsid w:val="008929EC"/>
    <w:rsid w:val="00892C05"/>
    <w:rsid w:val="00893FA0"/>
    <w:rsid w:val="0089421C"/>
    <w:rsid w:val="008942BC"/>
    <w:rsid w:val="008956BA"/>
    <w:rsid w:val="00896280"/>
    <w:rsid w:val="00896347"/>
    <w:rsid w:val="00896DCC"/>
    <w:rsid w:val="00897101"/>
    <w:rsid w:val="0089723B"/>
    <w:rsid w:val="00897532"/>
    <w:rsid w:val="008A00CA"/>
    <w:rsid w:val="008A094E"/>
    <w:rsid w:val="008A0FE8"/>
    <w:rsid w:val="008A228F"/>
    <w:rsid w:val="008A2744"/>
    <w:rsid w:val="008A2A13"/>
    <w:rsid w:val="008A2BC4"/>
    <w:rsid w:val="008A2D2A"/>
    <w:rsid w:val="008A328B"/>
    <w:rsid w:val="008A40FA"/>
    <w:rsid w:val="008A47E8"/>
    <w:rsid w:val="008A4E94"/>
    <w:rsid w:val="008A53E6"/>
    <w:rsid w:val="008A5534"/>
    <w:rsid w:val="008A5736"/>
    <w:rsid w:val="008A65BF"/>
    <w:rsid w:val="008A6E1A"/>
    <w:rsid w:val="008A707F"/>
    <w:rsid w:val="008A7152"/>
    <w:rsid w:val="008A7497"/>
    <w:rsid w:val="008A7A8A"/>
    <w:rsid w:val="008A7E8F"/>
    <w:rsid w:val="008A7FF2"/>
    <w:rsid w:val="008B03F3"/>
    <w:rsid w:val="008B0C0F"/>
    <w:rsid w:val="008B0E40"/>
    <w:rsid w:val="008B1BE9"/>
    <w:rsid w:val="008B1E1E"/>
    <w:rsid w:val="008B1E40"/>
    <w:rsid w:val="008B1E6D"/>
    <w:rsid w:val="008B283D"/>
    <w:rsid w:val="008B3280"/>
    <w:rsid w:val="008B3935"/>
    <w:rsid w:val="008B3DF6"/>
    <w:rsid w:val="008B4F24"/>
    <w:rsid w:val="008B5262"/>
    <w:rsid w:val="008B539D"/>
    <w:rsid w:val="008B55E1"/>
    <w:rsid w:val="008B561C"/>
    <w:rsid w:val="008B566A"/>
    <w:rsid w:val="008B5785"/>
    <w:rsid w:val="008B619E"/>
    <w:rsid w:val="008B6310"/>
    <w:rsid w:val="008B661E"/>
    <w:rsid w:val="008B6DBF"/>
    <w:rsid w:val="008B6E4F"/>
    <w:rsid w:val="008C001A"/>
    <w:rsid w:val="008C07CE"/>
    <w:rsid w:val="008C083F"/>
    <w:rsid w:val="008C104A"/>
    <w:rsid w:val="008C1CCD"/>
    <w:rsid w:val="008C21D4"/>
    <w:rsid w:val="008C24BF"/>
    <w:rsid w:val="008C27D8"/>
    <w:rsid w:val="008C2FC6"/>
    <w:rsid w:val="008C3336"/>
    <w:rsid w:val="008C3A4F"/>
    <w:rsid w:val="008C3B6B"/>
    <w:rsid w:val="008C3DEF"/>
    <w:rsid w:val="008C4067"/>
    <w:rsid w:val="008C44CC"/>
    <w:rsid w:val="008C468C"/>
    <w:rsid w:val="008C527B"/>
    <w:rsid w:val="008C560D"/>
    <w:rsid w:val="008C58BF"/>
    <w:rsid w:val="008C58C8"/>
    <w:rsid w:val="008C5A5A"/>
    <w:rsid w:val="008C5B22"/>
    <w:rsid w:val="008C5C84"/>
    <w:rsid w:val="008C604B"/>
    <w:rsid w:val="008C638F"/>
    <w:rsid w:val="008C63EC"/>
    <w:rsid w:val="008C65FA"/>
    <w:rsid w:val="008C6812"/>
    <w:rsid w:val="008C68E2"/>
    <w:rsid w:val="008C6F11"/>
    <w:rsid w:val="008C79BA"/>
    <w:rsid w:val="008D01CE"/>
    <w:rsid w:val="008D026E"/>
    <w:rsid w:val="008D0CF6"/>
    <w:rsid w:val="008D104E"/>
    <w:rsid w:val="008D17E8"/>
    <w:rsid w:val="008D1C9C"/>
    <w:rsid w:val="008D2189"/>
    <w:rsid w:val="008D24B1"/>
    <w:rsid w:val="008D2507"/>
    <w:rsid w:val="008D2776"/>
    <w:rsid w:val="008D2CE4"/>
    <w:rsid w:val="008D355B"/>
    <w:rsid w:val="008D36C7"/>
    <w:rsid w:val="008D3B8A"/>
    <w:rsid w:val="008D3DB3"/>
    <w:rsid w:val="008D45D4"/>
    <w:rsid w:val="008D482D"/>
    <w:rsid w:val="008D5490"/>
    <w:rsid w:val="008D596C"/>
    <w:rsid w:val="008D69C5"/>
    <w:rsid w:val="008D73C0"/>
    <w:rsid w:val="008D76A1"/>
    <w:rsid w:val="008E190E"/>
    <w:rsid w:val="008E1FB9"/>
    <w:rsid w:val="008E28DF"/>
    <w:rsid w:val="008E2A53"/>
    <w:rsid w:val="008E2B41"/>
    <w:rsid w:val="008E2D67"/>
    <w:rsid w:val="008E3297"/>
    <w:rsid w:val="008E3691"/>
    <w:rsid w:val="008E4868"/>
    <w:rsid w:val="008E4BCA"/>
    <w:rsid w:val="008E4C8A"/>
    <w:rsid w:val="008E5221"/>
    <w:rsid w:val="008E576D"/>
    <w:rsid w:val="008E5927"/>
    <w:rsid w:val="008E5C90"/>
    <w:rsid w:val="008E5D9E"/>
    <w:rsid w:val="008E5FEA"/>
    <w:rsid w:val="008E64D4"/>
    <w:rsid w:val="008E6EA7"/>
    <w:rsid w:val="008E707A"/>
    <w:rsid w:val="008E71E0"/>
    <w:rsid w:val="008E721B"/>
    <w:rsid w:val="008E7806"/>
    <w:rsid w:val="008E7B49"/>
    <w:rsid w:val="008F099C"/>
    <w:rsid w:val="008F0BD5"/>
    <w:rsid w:val="008F0C24"/>
    <w:rsid w:val="008F1E84"/>
    <w:rsid w:val="008F292E"/>
    <w:rsid w:val="008F306E"/>
    <w:rsid w:val="008F30B0"/>
    <w:rsid w:val="008F34CA"/>
    <w:rsid w:val="008F372E"/>
    <w:rsid w:val="008F3D80"/>
    <w:rsid w:val="008F4276"/>
    <w:rsid w:val="008F46BF"/>
    <w:rsid w:val="008F4CDA"/>
    <w:rsid w:val="008F5DBF"/>
    <w:rsid w:val="008F5E7F"/>
    <w:rsid w:val="008F6061"/>
    <w:rsid w:val="008F612A"/>
    <w:rsid w:val="008F61E4"/>
    <w:rsid w:val="008F769A"/>
    <w:rsid w:val="008F7765"/>
    <w:rsid w:val="008F7B36"/>
    <w:rsid w:val="008F7B45"/>
    <w:rsid w:val="009003E6"/>
    <w:rsid w:val="00900892"/>
    <w:rsid w:val="00900C1F"/>
    <w:rsid w:val="0090133D"/>
    <w:rsid w:val="00901C17"/>
    <w:rsid w:val="00901ECA"/>
    <w:rsid w:val="00902DCB"/>
    <w:rsid w:val="00903944"/>
    <w:rsid w:val="009040EA"/>
    <w:rsid w:val="009044BC"/>
    <w:rsid w:val="00904CE5"/>
    <w:rsid w:val="0090592F"/>
    <w:rsid w:val="00905A09"/>
    <w:rsid w:val="009062AF"/>
    <w:rsid w:val="00906C0D"/>
    <w:rsid w:val="009111E9"/>
    <w:rsid w:val="00911B80"/>
    <w:rsid w:val="00911ED2"/>
    <w:rsid w:val="009122AB"/>
    <w:rsid w:val="00912347"/>
    <w:rsid w:val="009126AC"/>
    <w:rsid w:val="00912FB2"/>
    <w:rsid w:val="009131DF"/>
    <w:rsid w:val="009133B3"/>
    <w:rsid w:val="00913FDA"/>
    <w:rsid w:val="00915DDF"/>
    <w:rsid w:val="0091609B"/>
    <w:rsid w:val="009160F5"/>
    <w:rsid w:val="00916179"/>
    <w:rsid w:val="00916CCB"/>
    <w:rsid w:val="00917158"/>
    <w:rsid w:val="009173A6"/>
    <w:rsid w:val="009178CF"/>
    <w:rsid w:val="00920576"/>
    <w:rsid w:val="009209D9"/>
    <w:rsid w:val="00921306"/>
    <w:rsid w:val="00921428"/>
    <w:rsid w:val="009219F9"/>
    <w:rsid w:val="0092203F"/>
    <w:rsid w:val="009222F9"/>
    <w:rsid w:val="00922353"/>
    <w:rsid w:val="009234C1"/>
    <w:rsid w:val="009237C6"/>
    <w:rsid w:val="00923BF4"/>
    <w:rsid w:val="00924504"/>
    <w:rsid w:val="00924A2C"/>
    <w:rsid w:val="00924C7C"/>
    <w:rsid w:val="00924E7D"/>
    <w:rsid w:val="00925DA9"/>
    <w:rsid w:val="00926730"/>
    <w:rsid w:val="00927079"/>
    <w:rsid w:val="009270DC"/>
    <w:rsid w:val="0093026D"/>
    <w:rsid w:val="009302BA"/>
    <w:rsid w:val="009303D0"/>
    <w:rsid w:val="009303E3"/>
    <w:rsid w:val="009305EC"/>
    <w:rsid w:val="00930D3C"/>
    <w:rsid w:val="00930E29"/>
    <w:rsid w:val="00930F42"/>
    <w:rsid w:val="00931294"/>
    <w:rsid w:val="0093198D"/>
    <w:rsid w:val="00931A6C"/>
    <w:rsid w:val="009323C1"/>
    <w:rsid w:val="0093241B"/>
    <w:rsid w:val="009329E5"/>
    <w:rsid w:val="00932B32"/>
    <w:rsid w:val="00932CAA"/>
    <w:rsid w:val="009330D3"/>
    <w:rsid w:val="00933EAC"/>
    <w:rsid w:val="009340B7"/>
    <w:rsid w:val="0093455A"/>
    <w:rsid w:val="009352DD"/>
    <w:rsid w:val="009358B4"/>
    <w:rsid w:val="0093592A"/>
    <w:rsid w:val="00936C0F"/>
    <w:rsid w:val="00936CA4"/>
    <w:rsid w:val="009371D5"/>
    <w:rsid w:val="009371DF"/>
    <w:rsid w:val="0093741B"/>
    <w:rsid w:val="00937604"/>
    <w:rsid w:val="00937832"/>
    <w:rsid w:val="00940183"/>
    <w:rsid w:val="00940881"/>
    <w:rsid w:val="00941166"/>
    <w:rsid w:val="00941802"/>
    <w:rsid w:val="00941CEF"/>
    <w:rsid w:val="00941D06"/>
    <w:rsid w:val="0094236A"/>
    <w:rsid w:val="00942490"/>
    <w:rsid w:val="00942F42"/>
    <w:rsid w:val="009438EF"/>
    <w:rsid w:val="00943EF8"/>
    <w:rsid w:val="00944267"/>
    <w:rsid w:val="0094437C"/>
    <w:rsid w:val="00944652"/>
    <w:rsid w:val="00944E71"/>
    <w:rsid w:val="009450E1"/>
    <w:rsid w:val="00945FD9"/>
    <w:rsid w:val="009464F6"/>
    <w:rsid w:val="00946F4B"/>
    <w:rsid w:val="00947F34"/>
    <w:rsid w:val="00947FDA"/>
    <w:rsid w:val="009505CF"/>
    <w:rsid w:val="009512D2"/>
    <w:rsid w:val="00951635"/>
    <w:rsid w:val="0095230B"/>
    <w:rsid w:val="0095252B"/>
    <w:rsid w:val="009527BB"/>
    <w:rsid w:val="00952980"/>
    <w:rsid w:val="00953136"/>
    <w:rsid w:val="009538A6"/>
    <w:rsid w:val="00953D0B"/>
    <w:rsid w:val="009541A1"/>
    <w:rsid w:val="00954544"/>
    <w:rsid w:val="0095513C"/>
    <w:rsid w:val="009551FB"/>
    <w:rsid w:val="009557FE"/>
    <w:rsid w:val="009559FB"/>
    <w:rsid w:val="00955EDE"/>
    <w:rsid w:val="00957785"/>
    <w:rsid w:val="00957D45"/>
    <w:rsid w:val="00960592"/>
    <w:rsid w:val="009607FD"/>
    <w:rsid w:val="009609E2"/>
    <w:rsid w:val="00960A5E"/>
    <w:rsid w:val="00960FA9"/>
    <w:rsid w:val="009619C8"/>
    <w:rsid w:val="00962CF1"/>
    <w:rsid w:val="00962FE3"/>
    <w:rsid w:val="0096312A"/>
    <w:rsid w:val="00963C01"/>
    <w:rsid w:val="00963D12"/>
    <w:rsid w:val="0096456A"/>
    <w:rsid w:val="009647FE"/>
    <w:rsid w:val="00964D21"/>
    <w:rsid w:val="00964DE9"/>
    <w:rsid w:val="00965992"/>
    <w:rsid w:val="00965A2F"/>
    <w:rsid w:val="00965D31"/>
    <w:rsid w:val="00966363"/>
    <w:rsid w:val="00967078"/>
    <w:rsid w:val="0096723E"/>
    <w:rsid w:val="0096782D"/>
    <w:rsid w:val="0097019D"/>
    <w:rsid w:val="009706F1"/>
    <w:rsid w:val="00970A26"/>
    <w:rsid w:val="009717EB"/>
    <w:rsid w:val="00971B5B"/>
    <w:rsid w:val="009734B1"/>
    <w:rsid w:val="009736A4"/>
    <w:rsid w:val="00973713"/>
    <w:rsid w:val="00974CB9"/>
    <w:rsid w:val="00975097"/>
    <w:rsid w:val="0097535E"/>
    <w:rsid w:val="00975B87"/>
    <w:rsid w:val="00975F4D"/>
    <w:rsid w:val="00976425"/>
    <w:rsid w:val="00976C4B"/>
    <w:rsid w:val="00976E57"/>
    <w:rsid w:val="00977EF0"/>
    <w:rsid w:val="009801BE"/>
    <w:rsid w:val="00980723"/>
    <w:rsid w:val="0098091D"/>
    <w:rsid w:val="009815E7"/>
    <w:rsid w:val="00981940"/>
    <w:rsid w:val="00981F7B"/>
    <w:rsid w:val="00982308"/>
    <w:rsid w:val="009826FB"/>
    <w:rsid w:val="00982CAD"/>
    <w:rsid w:val="00983267"/>
    <w:rsid w:val="00983D65"/>
    <w:rsid w:val="00984602"/>
    <w:rsid w:val="00984658"/>
    <w:rsid w:val="0098491F"/>
    <w:rsid w:val="00985A0F"/>
    <w:rsid w:val="00986AD7"/>
    <w:rsid w:val="00987094"/>
    <w:rsid w:val="00987B46"/>
    <w:rsid w:val="009902AC"/>
    <w:rsid w:val="0099060B"/>
    <w:rsid w:val="00991630"/>
    <w:rsid w:val="009917FA"/>
    <w:rsid w:val="00991913"/>
    <w:rsid w:val="00992FC6"/>
    <w:rsid w:val="00993083"/>
    <w:rsid w:val="0099337D"/>
    <w:rsid w:val="009938FF"/>
    <w:rsid w:val="00994FDB"/>
    <w:rsid w:val="009951E2"/>
    <w:rsid w:val="00995881"/>
    <w:rsid w:val="00996AC6"/>
    <w:rsid w:val="0099715F"/>
    <w:rsid w:val="00997965"/>
    <w:rsid w:val="009979FB"/>
    <w:rsid w:val="009A051F"/>
    <w:rsid w:val="009A0FB9"/>
    <w:rsid w:val="009A1113"/>
    <w:rsid w:val="009A15CF"/>
    <w:rsid w:val="009A1649"/>
    <w:rsid w:val="009A1AD5"/>
    <w:rsid w:val="009A1B6D"/>
    <w:rsid w:val="009A1FD6"/>
    <w:rsid w:val="009A2103"/>
    <w:rsid w:val="009A23EF"/>
    <w:rsid w:val="009A2663"/>
    <w:rsid w:val="009A2C70"/>
    <w:rsid w:val="009A2DB4"/>
    <w:rsid w:val="009A349A"/>
    <w:rsid w:val="009A362E"/>
    <w:rsid w:val="009A3E26"/>
    <w:rsid w:val="009A3F1B"/>
    <w:rsid w:val="009A4714"/>
    <w:rsid w:val="009A4A41"/>
    <w:rsid w:val="009A4E33"/>
    <w:rsid w:val="009A5344"/>
    <w:rsid w:val="009A542C"/>
    <w:rsid w:val="009A5CC0"/>
    <w:rsid w:val="009A5E7E"/>
    <w:rsid w:val="009A692E"/>
    <w:rsid w:val="009A75F1"/>
    <w:rsid w:val="009A7921"/>
    <w:rsid w:val="009A7AE6"/>
    <w:rsid w:val="009B1847"/>
    <w:rsid w:val="009B2F84"/>
    <w:rsid w:val="009B323E"/>
    <w:rsid w:val="009B3605"/>
    <w:rsid w:val="009B3B29"/>
    <w:rsid w:val="009B3C8A"/>
    <w:rsid w:val="009B47D5"/>
    <w:rsid w:val="009B4E84"/>
    <w:rsid w:val="009B4F6B"/>
    <w:rsid w:val="009B5713"/>
    <w:rsid w:val="009B5A60"/>
    <w:rsid w:val="009B5A6A"/>
    <w:rsid w:val="009B5D1F"/>
    <w:rsid w:val="009B6090"/>
    <w:rsid w:val="009B63C7"/>
    <w:rsid w:val="009B67D9"/>
    <w:rsid w:val="009B6CC8"/>
    <w:rsid w:val="009B704C"/>
    <w:rsid w:val="009B7051"/>
    <w:rsid w:val="009B7137"/>
    <w:rsid w:val="009B72C6"/>
    <w:rsid w:val="009B74F5"/>
    <w:rsid w:val="009C0238"/>
    <w:rsid w:val="009C0568"/>
    <w:rsid w:val="009C0707"/>
    <w:rsid w:val="009C0D05"/>
    <w:rsid w:val="009C0D95"/>
    <w:rsid w:val="009C0DFA"/>
    <w:rsid w:val="009C1CBB"/>
    <w:rsid w:val="009C2281"/>
    <w:rsid w:val="009C23F9"/>
    <w:rsid w:val="009C28A7"/>
    <w:rsid w:val="009C2EFA"/>
    <w:rsid w:val="009C3139"/>
    <w:rsid w:val="009C317B"/>
    <w:rsid w:val="009C3B06"/>
    <w:rsid w:val="009C405A"/>
    <w:rsid w:val="009C4FE7"/>
    <w:rsid w:val="009C569C"/>
    <w:rsid w:val="009C5C15"/>
    <w:rsid w:val="009C632B"/>
    <w:rsid w:val="009C69D1"/>
    <w:rsid w:val="009C6E68"/>
    <w:rsid w:val="009C6E9D"/>
    <w:rsid w:val="009C74F8"/>
    <w:rsid w:val="009D02B1"/>
    <w:rsid w:val="009D0730"/>
    <w:rsid w:val="009D0FBF"/>
    <w:rsid w:val="009D1275"/>
    <w:rsid w:val="009D1421"/>
    <w:rsid w:val="009D1845"/>
    <w:rsid w:val="009D240B"/>
    <w:rsid w:val="009D244A"/>
    <w:rsid w:val="009D2A9F"/>
    <w:rsid w:val="009D31FF"/>
    <w:rsid w:val="009D37D4"/>
    <w:rsid w:val="009D39F0"/>
    <w:rsid w:val="009D3B70"/>
    <w:rsid w:val="009D443A"/>
    <w:rsid w:val="009D4558"/>
    <w:rsid w:val="009D4612"/>
    <w:rsid w:val="009D4DF6"/>
    <w:rsid w:val="009D4E7E"/>
    <w:rsid w:val="009D5805"/>
    <w:rsid w:val="009D58FD"/>
    <w:rsid w:val="009D5908"/>
    <w:rsid w:val="009D5F07"/>
    <w:rsid w:val="009D5F9C"/>
    <w:rsid w:val="009D63DF"/>
    <w:rsid w:val="009D73DE"/>
    <w:rsid w:val="009D74FD"/>
    <w:rsid w:val="009D78D8"/>
    <w:rsid w:val="009D7BB3"/>
    <w:rsid w:val="009D7D13"/>
    <w:rsid w:val="009D7DC1"/>
    <w:rsid w:val="009E0494"/>
    <w:rsid w:val="009E055A"/>
    <w:rsid w:val="009E08F4"/>
    <w:rsid w:val="009E1C2A"/>
    <w:rsid w:val="009E1E28"/>
    <w:rsid w:val="009E2484"/>
    <w:rsid w:val="009E2695"/>
    <w:rsid w:val="009E2FD3"/>
    <w:rsid w:val="009E31B5"/>
    <w:rsid w:val="009E3F2E"/>
    <w:rsid w:val="009E40F7"/>
    <w:rsid w:val="009E4683"/>
    <w:rsid w:val="009E51D3"/>
    <w:rsid w:val="009E5DBA"/>
    <w:rsid w:val="009E5EFC"/>
    <w:rsid w:val="009E62C7"/>
    <w:rsid w:val="009E653A"/>
    <w:rsid w:val="009E73D4"/>
    <w:rsid w:val="009E795C"/>
    <w:rsid w:val="009E7E44"/>
    <w:rsid w:val="009F0CB8"/>
    <w:rsid w:val="009F0D8A"/>
    <w:rsid w:val="009F1301"/>
    <w:rsid w:val="009F175F"/>
    <w:rsid w:val="009F19FA"/>
    <w:rsid w:val="009F1E69"/>
    <w:rsid w:val="009F2B72"/>
    <w:rsid w:val="009F3604"/>
    <w:rsid w:val="009F3729"/>
    <w:rsid w:val="009F380F"/>
    <w:rsid w:val="009F39FD"/>
    <w:rsid w:val="009F3AFA"/>
    <w:rsid w:val="009F41F6"/>
    <w:rsid w:val="009F42E0"/>
    <w:rsid w:val="009F47D3"/>
    <w:rsid w:val="009F5BB2"/>
    <w:rsid w:val="009F70A1"/>
    <w:rsid w:val="009F7369"/>
    <w:rsid w:val="009F74B2"/>
    <w:rsid w:val="009F7D51"/>
    <w:rsid w:val="00A008DC"/>
    <w:rsid w:val="00A019C3"/>
    <w:rsid w:val="00A01AAD"/>
    <w:rsid w:val="00A023FF"/>
    <w:rsid w:val="00A0284E"/>
    <w:rsid w:val="00A029FF"/>
    <w:rsid w:val="00A02D77"/>
    <w:rsid w:val="00A030ED"/>
    <w:rsid w:val="00A039FE"/>
    <w:rsid w:val="00A0409D"/>
    <w:rsid w:val="00A04D44"/>
    <w:rsid w:val="00A053C9"/>
    <w:rsid w:val="00A056CE"/>
    <w:rsid w:val="00A0589F"/>
    <w:rsid w:val="00A0599A"/>
    <w:rsid w:val="00A10365"/>
    <w:rsid w:val="00A1039C"/>
    <w:rsid w:val="00A1119B"/>
    <w:rsid w:val="00A111E5"/>
    <w:rsid w:val="00A11AB0"/>
    <w:rsid w:val="00A11D20"/>
    <w:rsid w:val="00A12499"/>
    <w:rsid w:val="00A124AA"/>
    <w:rsid w:val="00A125DD"/>
    <w:rsid w:val="00A131A7"/>
    <w:rsid w:val="00A13588"/>
    <w:rsid w:val="00A13AAE"/>
    <w:rsid w:val="00A13AE3"/>
    <w:rsid w:val="00A13BEC"/>
    <w:rsid w:val="00A13E16"/>
    <w:rsid w:val="00A13F3A"/>
    <w:rsid w:val="00A14737"/>
    <w:rsid w:val="00A15006"/>
    <w:rsid w:val="00A1646B"/>
    <w:rsid w:val="00A17021"/>
    <w:rsid w:val="00A171E1"/>
    <w:rsid w:val="00A20093"/>
    <w:rsid w:val="00A20262"/>
    <w:rsid w:val="00A20657"/>
    <w:rsid w:val="00A208A2"/>
    <w:rsid w:val="00A21084"/>
    <w:rsid w:val="00A21190"/>
    <w:rsid w:val="00A21585"/>
    <w:rsid w:val="00A21C62"/>
    <w:rsid w:val="00A24A71"/>
    <w:rsid w:val="00A24D22"/>
    <w:rsid w:val="00A2564B"/>
    <w:rsid w:val="00A25790"/>
    <w:rsid w:val="00A25E8E"/>
    <w:rsid w:val="00A2720F"/>
    <w:rsid w:val="00A27AA6"/>
    <w:rsid w:val="00A30C41"/>
    <w:rsid w:val="00A31904"/>
    <w:rsid w:val="00A31D55"/>
    <w:rsid w:val="00A31DBD"/>
    <w:rsid w:val="00A31E91"/>
    <w:rsid w:val="00A32930"/>
    <w:rsid w:val="00A32998"/>
    <w:rsid w:val="00A32C57"/>
    <w:rsid w:val="00A33142"/>
    <w:rsid w:val="00A33C14"/>
    <w:rsid w:val="00A34001"/>
    <w:rsid w:val="00A3400C"/>
    <w:rsid w:val="00A34488"/>
    <w:rsid w:val="00A34677"/>
    <w:rsid w:val="00A34752"/>
    <w:rsid w:val="00A35126"/>
    <w:rsid w:val="00A35259"/>
    <w:rsid w:val="00A356C5"/>
    <w:rsid w:val="00A3609E"/>
    <w:rsid w:val="00A361DA"/>
    <w:rsid w:val="00A36B5B"/>
    <w:rsid w:val="00A370E6"/>
    <w:rsid w:val="00A37C27"/>
    <w:rsid w:val="00A40069"/>
    <w:rsid w:val="00A402BD"/>
    <w:rsid w:val="00A416D3"/>
    <w:rsid w:val="00A4197C"/>
    <w:rsid w:val="00A42193"/>
    <w:rsid w:val="00A4245B"/>
    <w:rsid w:val="00A42719"/>
    <w:rsid w:val="00A44031"/>
    <w:rsid w:val="00A44EAE"/>
    <w:rsid w:val="00A45B76"/>
    <w:rsid w:val="00A45E03"/>
    <w:rsid w:val="00A45FA4"/>
    <w:rsid w:val="00A46103"/>
    <w:rsid w:val="00A47198"/>
    <w:rsid w:val="00A47304"/>
    <w:rsid w:val="00A47A6A"/>
    <w:rsid w:val="00A47BB4"/>
    <w:rsid w:val="00A47DA0"/>
    <w:rsid w:val="00A50299"/>
    <w:rsid w:val="00A507BE"/>
    <w:rsid w:val="00A50C48"/>
    <w:rsid w:val="00A50EA2"/>
    <w:rsid w:val="00A5105B"/>
    <w:rsid w:val="00A52E7A"/>
    <w:rsid w:val="00A53D04"/>
    <w:rsid w:val="00A541F5"/>
    <w:rsid w:val="00A54EBD"/>
    <w:rsid w:val="00A54FAF"/>
    <w:rsid w:val="00A54FF8"/>
    <w:rsid w:val="00A55013"/>
    <w:rsid w:val="00A55495"/>
    <w:rsid w:val="00A554FD"/>
    <w:rsid w:val="00A55F18"/>
    <w:rsid w:val="00A5612D"/>
    <w:rsid w:val="00A56173"/>
    <w:rsid w:val="00A563CD"/>
    <w:rsid w:val="00A56E91"/>
    <w:rsid w:val="00A574D7"/>
    <w:rsid w:val="00A57A4B"/>
    <w:rsid w:val="00A57ED9"/>
    <w:rsid w:val="00A603C9"/>
    <w:rsid w:val="00A60A68"/>
    <w:rsid w:val="00A60C63"/>
    <w:rsid w:val="00A612D6"/>
    <w:rsid w:val="00A61793"/>
    <w:rsid w:val="00A6195A"/>
    <w:rsid w:val="00A61D08"/>
    <w:rsid w:val="00A61DFC"/>
    <w:rsid w:val="00A61F39"/>
    <w:rsid w:val="00A624D5"/>
    <w:rsid w:val="00A6289F"/>
    <w:rsid w:val="00A62C51"/>
    <w:rsid w:val="00A62FCA"/>
    <w:rsid w:val="00A632E7"/>
    <w:rsid w:val="00A633AC"/>
    <w:rsid w:val="00A63F2C"/>
    <w:rsid w:val="00A64E45"/>
    <w:rsid w:val="00A64EC3"/>
    <w:rsid w:val="00A650DC"/>
    <w:rsid w:val="00A6523A"/>
    <w:rsid w:val="00A6609A"/>
    <w:rsid w:val="00A660B9"/>
    <w:rsid w:val="00A662BB"/>
    <w:rsid w:val="00A66398"/>
    <w:rsid w:val="00A66506"/>
    <w:rsid w:val="00A66D14"/>
    <w:rsid w:val="00A6706F"/>
    <w:rsid w:val="00A67C09"/>
    <w:rsid w:val="00A67E1C"/>
    <w:rsid w:val="00A67EBB"/>
    <w:rsid w:val="00A706AF"/>
    <w:rsid w:val="00A70939"/>
    <w:rsid w:val="00A71212"/>
    <w:rsid w:val="00A718E9"/>
    <w:rsid w:val="00A71CDD"/>
    <w:rsid w:val="00A71DA3"/>
    <w:rsid w:val="00A722EC"/>
    <w:rsid w:val="00A724AD"/>
    <w:rsid w:val="00A731C4"/>
    <w:rsid w:val="00A7354C"/>
    <w:rsid w:val="00A736CE"/>
    <w:rsid w:val="00A73EB2"/>
    <w:rsid w:val="00A74429"/>
    <w:rsid w:val="00A748A5"/>
    <w:rsid w:val="00A74C2A"/>
    <w:rsid w:val="00A74E9B"/>
    <w:rsid w:val="00A74F9C"/>
    <w:rsid w:val="00A7546A"/>
    <w:rsid w:val="00A75794"/>
    <w:rsid w:val="00A76024"/>
    <w:rsid w:val="00A7634A"/>
    <w:rsid w:val="00A8008D"/>
    <w:rsid w:val="00A803F3"/>
    <w:rsid w:val="00A80AE6"/>
    <w:rsid w:val="00A80B2E"/>
    <w:rsid w:val="00A80FDB"/>
    <w:rsid w:val="00A810E6"/>
    <w:rsid w:val="00A81916"/>
    <w:rsid w:val="00A8399A"/>
    <w:rsid w:val="00A8412B"/>
    <w:rsid w:val="00A842FA"/>
    <w:rsid w:val="00A8491A"/>
    <w:rsid w:val="00A853AE"/>
    <w:rsid w:val="00A8579B"/>
    <w:rsid w:val="00A86092"/>
    <w:rsid w:val="00A86CA4"/>
    <w:rsid w:val="00A87E0A"/>
    <w:rsid w:val="00A87EFB"/>
    <w:rsid w:val="00A87F79"/>
    <w:rsid w:val="00A87FD4"/>
    <w:rsid w:val="00A914E8"/>
    <w:rsid w:val="00A9189D"/>
    <w:rsid w:val="00A91920"/>
    <w:rsid w:val="00A91A4D"/>
    <w:rsid w:val="00A91D5B"/>
    <w:rsid w:val="00A92621"/>
    <w:rsid w:val="00A92BBF"/>
    <w:rsid w:val="00A92DB9"/>
    <w:rsid w:val="00A938A0"/>
    <w:rsid w:val="00A93A3F"/>
    <w:rsid w:val="00A93E27"/>
    <w:rsid w:val="00A93EF3"/>
    <w:rsid w:val="00A940FE"/>
    <w:rsid w:val="00A944C2"/>
    <w:rsid w:val="00A94F3F"/>
    <w:rsid w:val="00A956D0"/>
    <w:rsid w:val="00A956EA"/>
    <w:rsid w:val="00A9681A"/>
    <w:rsid w:val="00A969E7"/>
    <w:rsid w:val="00A96FFB"/>
    <w:rsid w:val="00A9709B"/>
    <w:rsid w:val="00A97ED2"/>
    <w:rsid w:val="00AA0268"/>
    <w:rsid w:val="00AA06D2"/>
    <w:rsid w:val="00AA0E8C"/>
    <w:rsid w:val="00AA1676"/>
    <w:rsid w:val="00AA184D"/>
    <w:rsid w:val="00AA2D6F"/>
    <w:rsid w:val="00AA360E"/>
    <w:rsid w:val="00AA3B43"/>
    <w:rsid w:val="00AA3DED"/>
    <w:rsid w:val="00AA479C"/>
    <w:rsid w:val="00AA4DBC"/>
    <w:rsid w:val="00AA5311"/>
    <w:rsid w:val="00AA562C"/>
    <w:rsid w:val="00AA6B2D"/>
    <w:rsid w:val="00AA78F9"/>
    <w:rsid w:val="00AB02C3"/>
    <w:rsid w:val="00AB04E8"/>
    <w:rsid w:val="00AB2D57"/>
    <w:rsid w:val="00AB3526"/>
    <w:rsid w:val="00AB3565"/>
    <w:rsid w:val="00AB3C2A"/>
    <w:rsid w:val="00AB3EFA"/>
    <w:rsid w:val="00AB4A55"/>
    <w:rsid w:val="00AB4F1D"/>
    <w:rsid w:val="00AB58C1"/>
    <w:rsid w:val="00AB60CF"/>
    <w:rsid w:val="00AB6CB0"/>
    <w:rsid w:val="00AB71FE"/>
    <w:rsid w:val="00AB7B96"/>
    <w:rsid w:val="00AB7D5D"/>
    <w:rsid w:val="00AB7E30"/>
    <w:rsid w:val="00AC0784"/>
    <w:rsid w:val="00AC133C"/>
    <w:rsid w:val="00AC1A20"/>
    <w:rsid w:val="00AC2220"/>
    <w:rsid w:val="00AC361A"/>
    <w:rsid w:val="00AC3768"/>
    <w:rsid w:val="00AC4308"/>
    <w:rsid w:val="00AC485A"/>
    <w:rsid w:val="00AC4C3E"/>
    <w:rsid w:val="00AC547B"/>
    <w:rsid w:val="00AC550E"/>
    <w:rsid w:val="00AC5A34"/>
    <w:rsid w:val="00AC5D0B"/>
    <w:rsid w:val="00AC62FE"/>
    <w:rsid w:val="00AC6318"/>
    <w:rsid w:val="00AC6480"/>
    <w:rsid w:val="00AC6BC2"/>
    <w:rsid w:val="00AC79D9"/>
    <w:rsid w:val="00AC7F4A"/>
    <w:rsid w:val="00AD00A1"/>
    <w:rsid w:val="00AD0258"/>
    <w:rsid w:val="00AD0BF9"/>
    <w:rsid w:val="00AD1A72"/>
    <w:rsid w:val="00AD2382"/>
    <w:rsid w:val="00AD2871"/>
    <w:rsid w:val="00AD28D3"/>
    <w:rsid w:val="00AD2B0F"/>
    <w:rsid w:val="00AD2C7A"/>
    <w:rsid w:val="00AD3840"/>
    <w:rsid w:val="00AD3B7C"/>
    <w:rsid w:val="00AD53CB"/>
    <w:rsid w:val="00AD5AE0"/>
    <w:rsid w:val="00AD5DA7"/>
    <w:rsid w:val="00AD5DBD"/>
    <w:rsid w:val="00AD6999"/>
    <w:rsid w:val="00AD6C34"/>
    <w:rsid w:val="00AD6D5B"/>
    <w:rsid w:val="00AD76FE"/>
    <w:rsid w:val="00AD792A"/>
    <w:rsid w:val="00AD7C43"/>
    <w:rsid w:val="00AE0313"/>
    <w:rsid w:val="00AE03E0"/>
    <w:rsid w:val="00AE0801"/>
    <w:rsid w:val="00AE0A03"/>
    <w:rsid w:val="00AE1199"/>
    <w:rsid w:val="00AE13C0"/>
    <w:rsid w:val="00AE1410"/>
    <w:rsid w:val="00AE1CA1"/>
    <w:rsid w:val="00AE2480"/>
    <w:rsid w:val="00AE281B"/>
    <w:rsid w:val="00AE3C7A"/>
    <w:rsid w:val="00AE3ECC"/>
    <w:rsid w:val="00AE4473"/>
    <w:rsid w:val="00AE46CB"/>
    <w:rsid w:val="00AE4818"/>
    <w:rsid w:val="00AE48B2"/>
    <w:rsid w:val="00AE4AA5"/>
    <w:rsid w:val="00AE4EAC"/>
    <w:rsid w:val="00AE6EE8"/>
    <w:rsid w:val="00AE71A8"/>
    <w:rsid w:val="00AE74F2"/>
    <w:rsid w:val="00AE76A7"/>
    <w:rsid w:val="00AF11CA"/>
    <w:rsid w:val="00AF1A2A"/>
    <w:rsid w:val="00AF1FD7"/>
    <w:rsid w:val="00AF2A68"/>
    <w:rsid w:val="00AF2E82"/>
    <w:rsid w:val="00AF4D04"/>
    <w:rsid w:val="00AF50F1"/>
    <w:rsid w:val="00AF63B1"/>
    <w:rsid w:val="00AF654B"/>
    <w:rsid w:val="00AF6612"/>
    <w:rsid w:val="00AF6BEB"/>
    <w:rsid w:val="00AF6DD5"/>
    <w:rsid w:val="00AF7537"/>
    <w:rsid w:val="00B0016E"/>
    <w:rsid w:val="00B009C1"/>
    <w:rsid w:val="00B01216"/>
    <w:rsid w:val="00B0176D"/>
    <w:rsid w:val="00B0186E"/>
    <w:rsid w:val="00B03762"/>
    <w:rsid w:val="00B0378F"/>
    <w:rsid w:val="00B03D37"/>
    <w:rsid w:val="00B03E77"/>
    <w:rsid w:val="00B041E4"/>
    <w:rsid w:val="00B04659"/>
    <w:rsid w:val="00B04A70"/>
    <w:rsid w:val="00B05551"/>
    <w:rsid w:val="00B058E5"/>
    <w:rsid w:val="00B05FDF"/>
    <w:rsid w:val="00B06438"/>
    <w:rsid w:val="00B06AA8"/>
    <w:rsid w:val="00B07D34"/>
    <w:rsid w:val="00B100B0"/>
    <w:rsid w:val="00B10790"/>
    <w:rsid w:val="00B10811"/>
    <w:rsid w:val="00B10862"/>
    <w:rsid w:val="00B112B0"/>
    <w:rsid w:val="00B112F6"/>
    <w:rsid w:val="00B137D9"/>
    <w:rsid w:val="00B1384B"/>
    <w:rsid w:val="00B13C94"/>
    <w:rsid w:val="00B14485"/>
    <w:rsid w:val="00B146B0"/>
    <w:rsid w:val="00B14B49"/>
    <w:rsid w:val="00B14D94"/>
    <w:rsid w:val="00B14E1F"/>
    <w:rsid w:val="00B150FF"/>
    <w:rsid w:val="00B15537"/>
    <w:rsid w:val="00B15730"/>
    <w:rsid w:val="00B16302"/>
    <w:rsid w:val="00B16924"/>
    <w:rsid w:val="00B16B00"/>
    <w:rsid w:val="00B17077"/>
    <w:rsid w:val="00B17567"/>
    <w:rsid w:val="00B17F0E"/>
    <w:rsid w:val="00B20A2B"/>
    <w:rsid w:val="00B20C13"/>
    <w:rsid w:val="00B21C61"/>
    <w:rsid w:val="00B225A4"/>
    <w:rsid w:val="00B226A1"/>
    <w:rsid w:val="00B228A5"/>
    <w:rsid w:val="00B22A4C"/>
    <w:rsid w:val="00B23612"/>
    <w:rsid w:val="00B23C3D"/>
    <w:rsid w:val="00B2579B"/>
    <w:rsid w:val="00B25E99"/>
    <w:rsid w:val="00B2684B"/>
    <w:rsid w:val="00B26C9F"/>
    <w:rsid w:val="00B30487"/>
    <w:rsid w:val="00B30550"/>
    <w:rsid w:val="00B305E8"/>
    <w:rsid w:val="00B30963"/>
    <w:rsid w:val="00B30A37"/>
    <w:rsid w:val="00B310C9"/>
    <w:rsid w:val="00B32307"/>
    <w:rsid w:val="00B32C5F"/>
    <w:rsid w:val="00B33176"/>
    <w:rsid w:val="00B33B75"/>
    <w:rsid w:val="00B3409A"/>
    <w:rsid w:val="00B3443F"/>
    <w:rsid w:val="00B353D1"/>
    <w:rsid w:val="00B35918"/>
    <w:rsid w:val="00B3592F"/>
    <w:rsid w:val="00B36CAC"/>
    <w:rsid w:val="00B3719E"/>
    <w:rsid w:val="00B37602"/>
    <w:rsid w:val="00B37864"/>
    <w:rsid w:val="00B40158"/>
    <w:rsid w:val="00B4033E"/>
    <w:rsid w:val="00B40378"/>
    <w:rsid w:val="00B4040D"/>
    <w:rsid w:val="00B40E40"/>
    <w:rsid w:val="00B414F2"/>
    <w:rsid w:val="00B4153B"/>
    <w:rsid w:val="00B41611"/>
    <w:rsid w:val="00B41CC5"/>
    <w:rsid w:val="00B41CD2"/>
    <w:rsid w:val="00B422A6"/>
    <w:rsid w:val="00B437AA"/>
    <w:rsid w:val="00B43E2E"/>
    <w:rsid w:val="00B44730"/>
    <w:rsid w:val="00B447AB"/>
    <w:rsid w:val="00B44846"/>
    <w:rsid w:val="00B453B2"/>
    <w:rsid w:val="00B45876"/>
    <w:rsid w:val="00B46189"/>
    <w:rsid w:val="00B466B1"/>
    <w:rsid w:val="00B470A8"/>
    <w:rsid w:val="00B47888"/>
    <w:rsid w:val="00B50548"/>
    <w:rsid w:val="00B51C5B"/>
    <w:rsid w:val="00B5215B"/>
    <w:rsid w:val="00B52495"/>
    <w:rsid w:val="00B52602"/>
    <w:rsid w:val="00B52DF6"/>
    <w:rsid w:val="00B52ECA"/>
    <w:rsid w:val="00B53926"/>
    <w:rsid w:val="00B53F32"/>
    <w:rsid w:val="00B54174"/>
    <w:rsid w:val="00B5487D"/>
    <w:rsid w:val="00B55061"/>
    <w:rsid w:val="00B55323"/>
    <w:rsid w:val="00B55D18"/>
    <w:rsid w:val="00B564C8"/>
    <w:rsid w:val="00B5686F"/>
    <w:rsid w:val="00B5687F"/>
    <w:rsid w:val="00B57766"/>
    <w:rsid w:val="00B579B0"/>
    <w:rsid w:val="00B579B6"/>
    <w:rsid w:val="00B6016B"/>
    <w:rsid w:val="00B60412"/>
    <w:rsid w:val="00B60483"/>
    <w:rsid w:val="00B61415"/>
    <w:rsid w:val="00B61B01"/>
    <w:rsid w:val="00B61FEB"/>
    <w:rsid w:val="00B622E0"/>
    <w:rsid w:val="00B624D7"/>
    <w:rsid w:val="00B62D53"/>
    <w:rsid w:val="00B63542"/>
    <w:rsid w:val="00B63D0D"/>
    <w:rsid w:val="00B63F85"/>
    <w:rsid w:val="00B64153"/>
    <w:rsid w:val="00B641D2"/>
    <w:rsid w:val="00B64420"/>
    <w:rsid w:val="00B64DEA"/>
    <w:rsid w:val="00B65E1D"/>
    <w:rsid w:val="00B661B9"/>
    <w:rsid w:val="00B66676"/>
    <w:rsid w:val="00B66947"/>
    <w:rsid w:val="00B66D22"/>
    <w:rsid w:val="00B67C40"/>
    <w:rsid w:val="00B67DC4"/>
    <w:rsid w:val="00B70027"/>
    <w:rsid w:val="00B705E3"/>
    <w:rsid w:val="00B7073F"/>
    <w:rsid w:val="00B7080E"/>
    <w:rsid w:val="00B70A12"/>
    <w:rsid w:val="00B714F2"/>
    <w:rsid w:val="00B7150E"/>
    <w:rsid w:val="00B71ACF"/>
    <w:rsid w:val="00B71CD8"/>
    <w:rsid w:val="00B726ED"/>
    <w:rsid w:val="00B72CBC"/>
    <w:rsid w:val="00B72DA0"/>
    <w:rsid w:val="00B73139"/>
    <w:rsid w:val="00B73566"/>
    <w:rsid w:val="00B741B6"/>
    <w:rsid w:val="00B7440F"/>
    <w:rsid w:val="00B7478A"/>
    <w:rsid w:val="00B751A8"/>
    <w:rsid w:val="00B75890"/>
    <w:rsid w:val="00B75977"/>
    <w:rsid w:val="00B7692F"/>
    <w:rsid w:val="00B76994"/>
    <w:rsid w:val="00B76AFF"/>
    <w:rsid w:val="00B76BF4"/>
    <w:rsid w:val="00B7716C"/>
    <w:rsid w:val="00B7766F"/>
    <w:rsid w:val="00B778B3"/>
    <w:rsid w:val="00B779A1"/>
    <w:rsid w:val="00B808B2"/>
    <w:rsid w:val="00B80E22"/>
    <w:rsid w:val="00B81377"/>
    <w:rsid w:val="00B81E21"/>
    <w:rsid w:val="00B8211E"/>
    <w:rsid w:val="00B834D7"/>
    <w:rsid w:val="00B85A68"/>
    <w:rsid w:val="00B87510"/>
    <w:rsid w:val="00B87A50"/>
    <w:rsid w:val="00B907C0"/>
    <w:rsid w:val="00B908D2"/>
    <w:rsid w:val="00B90B1C"/>
    <w:rsid w:val="00B90F98"/>
    <w:rsid w:val="00B91863"/>
    <w:rsid w:val="00B91C0C"/>
    <w:rsid w:val="00B91D22"/>
    <w:rsid w:val="00B921CB"/>
    <w:rsid w:val="00B941E5"/>
    <w:rsid w:val="00B949F5"/>
    <w:rsid w:val="00B94C53"/>
    <w:rsid w:val="00B95ADC"/>
    <w:rsid w:val="00B95C80"/>
    <w:rsid w:val="00B95E5A"/>
    <w:rsid w:val="00B969D1"/>
    <w:rsid w:val="00B96B99"/>
    <w:rsid w:val="00B96FDF"/>
    <w:rsid w:val="00BA04ED"/>
    <w:rsid w:val="00BA080E"/>
    <w:rsid w:val="00BA0A8A"/>
    <w:rsid w:val="00BA289D"/>
    <w:rsid w:val="00BA3080"/>
    <w:rsid w:val="00BA32E3"/>
    <w:rsid w:val="00BA3815"/>
    <w:rsid w:val="00BA3949"/>
    <w:rsid w:val="00BA3B4F"/>
    <w:rsid w:val="00BA3C8F"/>
    <w:rsid w:val="00BA3F87"/>
    <w:rsid w:val="00BA428C"/>
    <w:rsid w:val="00BA4DEE"/>
    <w:rsid w:val="00BA4FA9"/>
    <w:rsid w:val="00BA50A6"/>
    <w:rsid w:val="00BA5929"/>
    <w:rsid w:val="00BA59B3"/>
    <w:rsid w:val="00BA67FE"/>
    <w:rsid w:val="00BA6F3D"/>
    <w:rsid w:val="00BA76F2"/>
    <w:rsid w:val="00BB01D4"/>
    <w:rsid w:val="00BB0903"/>
    <w:rsid w:val="00BB17D3"/>
    <w:rsid w:val="00BB1B3C"/>
    <w:rsid w:val="00BB1D16"/>
    <w:rsid w:val="00BB1D4D"/>
    <w:rsid w:val="00BB20F3"/>
    <w:rsid w:val="00BB25E7"/>
    <w:rsid w:val="00BB2CA5"/>
    <w:rsid w:val="00BB31AE"/>
    <w:rsid w:val="00BB3621"/>
    <w:rsid w:val="00BB38BA"/>
    <w:rsid w:val="00BB3F52"/>
    <w:rsid w:val="00BB47C7"/>
    <w:rsid w:val="00BB4969"/>
    <w:rsid w:val="00BB506A"/>
    <w:rsid w:val="00BB538E"/>
    <w:rsid w:val="00BB561B"/>
    <w:rsid w:val="00BB5B0D"/>
    <w:rsid w:val="00BB5C15"/>
    <w:rsid w:val="00BB66B5"/>
    <w:rsid w:val="00BB695B"/>
    <w:rsid w:val="00BB6F4A"/>
    <w:rsid w:val="00BB7482"/>
    <w:rsid w:val="00BC07EC"/>
    <w:rsid w:val="00BC098C"/>
    <w:rsid w:val="00BC0B52"/>
    <w:rsid w:val="00BC1198"/>
    <w:rsid w:val="00BC123D"/>
    <w:rsid w:val="00BC1CF6"/>
    <w:rsid w:val="00BC1F89"/>
    <w:rsid w:val="00BC2619"/>
    <w:rsid w:val="00BC27EA"/>
    <w:rsid w:val="00BC3585"/>
    <w:rsid w:val="00BC3B5F"/>
    <w:rsid w:val="00BC3B75"/>
    <w:rsid w:val="00BC4CE6"/>
    <w:rsid w:val="00BC5103"/>
    <w:rsid w:val="00BC5525"/>
    <w:rsid w:val="00BC5C15"/>
    <w:rsid w:val="00BC5E31"/>
    <w:rsid w:val="00BC5EB5"/>
    <w:rsid w:val="00BC6163"/>
    <w:rsid w:val="00BC623A"/>
    <w:rsid w:val="00BC627B"/>
    <w:rsid w:val="00BC64BF"/>
    <w:rsid w:val="00BC6E1D"/>
    <w:rsid w:val="00BC726D"/>
    <w:rsid w:val="00BC796A"/>
    <w:rsid w:val="00BC7BDD"/>
    <w:rsid w:val="00BC7F90"/>
    <w:rsid w:val="00BD0D6E"/>
    <w:rsid w:val="00BD1D70"/>
    <w:rsid w:val="00BD20C4"/>
    <w:rsid w:val="00BD2193"/>
    <w:rsid w:val="00BD2262"/>
    <w:rsid w:val="00BD3251"/>
    <w:rsid w:val="00BD3737"/>
    <w:rsid w:val="00BD4374"/>
    <w:rsid w:val="00BD4B7A"/>
    <w:rsid w:val="00BD58D4"/>
    <w:rsid w:val="00BD59D9"/>
    <w:rsid w:val="00BD5C9B"/>
    <w:rsid w:val="00BD6017"/>
    <w:rsid w:val="00BD638C"/>
    <w:rsid w:val="00BD6735"/>
    <w:rsid w:val="00BD6F6C"/>
    <w:rsid w:val="00BD6FA5"/>
    <w:rsid w:val="00BD7087"/>
    <w:rsid w:val="00BD753E"/>
    <w:rsid w:val="00BD760D"/>
    <w:rsid w:val="00BE009D"/>
    <w:rsid w:val="00BE0C44"/>
    <w:rsid w:val="00BE0C7E"/>
    <w:rsid w:val="00BE18FB"/>
    <w:rsid w:val="00BE1EE1"/>
    <w:rsid w:val="00BE2287"/>
    <w:rsid w:val="00BE26F6"/>
    <w:rsid w:val="00BE2ADB"/>
    <w:rsid w:val="00BE2D34"/>
    <w:rsid w:val="00BE348E"/>
    <w:rsid w:val="00BE3AEB"/>
    <w:rsid w:val="00BE3C6B"/>
    <w:rsid w:val="00BE46E0"/>
    <w:rsid w:val="00BE4CB6"/>
    <w:rsid w:val="00BE50E7"/>
    <w:rsid w:val="00BE551E"/>
    <w:rsid w:val="00BE5C64"/>
    <w:rsid w:val="00BE648B"/>
    <w:rsid w:val="00BE6EA9"/>
    <w:rsid w:val="00BE782D"/>
    <w:rsid w:val="00BF0517"/>
    <w:rsid w:val="00BF1767"/>
    <w:rsid w:val="00BF2A0D"/>
    <w:rsid w:val="00BF2B9E"/>
    <w:rsid w:val="00BF3869"/>
    <w:rsid w:val="00BF40BD"/>
    <w:rsid w:val="00BF59BB"/>
    <w:rsid w:val="00BF5C87"/>
    <w:rsid w:val="00BF5E48"/>
    <w:rsid w:val="00BF6AC7"/>
    <w:rsid w:val="00BF6C29"/>
    <w:rsid w:val="00BF7A76"/>
    <w:rsid w:val="00C0016B"/>
    <w:rsid w:val="00C01309"/>
    <w:rsid w:val="00C01CCE"/>
    <w:rsid w:val="00C02954"/>
    <w:rsid w:val="00C030B9"/>
    <w:rsid w:val="00C030CD"/>
    <w:rsid w:val="00C03731"/>
    <w:rsid w:val="00C040CD"/>
    <w:rsid w:val="00C04253"/>
    <w:rsid w:val="00C044AF"/>
    <w:rsid w:val="00C046BA"/>
    <w:rsid w:val="00C047B3"/>
    <w:rsid w:val="00C04C53"/>
    <w:rsid w:val="00C05BE2"/>
    <w:rsid w:val="00C06054"/>
    <w:rsid w:val="00C06210"/>
    <w:rsid w:val="00C066DC"/>
    <w:rsid w:val="00C06A84"/>
    <w:rsid w:val="00C0796A"/>
    <w:rsid w:val="00C07C1B"/>
    <w:rsid w:val="00C07D30"/>
    <w:rsid w:val="00C11398"/>
    <w:rsid w:val="00C11CA3"/>
    <w:rsid w:val="00C125EA"/>
    <w:rsid w:val="00C1281E"/>
    <w:rsid w:val="00C129DE"/>
    <w:rsid w:val="00C12B9D"/>
    <w:rsid w:val="00C12BB8"/>
    <w:rsid w:val="00C12FDA"/>
    <w:rsid w:val="00C130C3"/>
    <w:rsid w:val="00C13193"/>
    <w:rsid w:val="00C13418"/>
    <w:rsid w:val="00C137AB"/>
    <w:rsid w:val="00C14F45"/>
    <w:rsid w:val="00C15219"/>
    <w:rsid w:val="00C15272"/>
    <w:rsid w:val="00C1558E"/>
    <w:rsid w:val="00C15FDE"/>
    <w:rsid w:val="00C17571"/>
    <w:rsid w:val="00C175CE"/>
    <w:rsid w:val="00C1762C"/>
    <w:rsid w:val="00C176CF"/>
    <w:rsid w:val="00C20D4E"/>
    <w:rsid w:val="00C21826"/>
    <w:rsid w:val="00C21A21"/>
    <w:rsid w:val="00C21AFF"/>
    <w:rsid w:val="00C2210D"/>
    <w:rsid w:val="00C2220A"/>
    <w:rsid w:val="00C22DE9"/>
    <w:rsid w:val="00C22E17"/>
    <w:rsid w:val="00C23014"/>
    <w:rsid w:val="00C24AB3"/>
    <w:rsid w:val="00C24E46"/>
    <w:rsid w:val="00C24E62"/>
    <w:rsid w:val="00C256DD"/>
    <w:rsid w:val="00C25C2E"/>
    <w:rsid w:val="00C25DCE"/>
    <w:rsid w:val="00C262A3"/>
    <w:rsid w:val="00C26409"/>
    <w:rsid w:val="00C27262"/>
    <w:rsid w:val="00C27309"/>
    <w:rsid w:val="00C27AD4"/>
    <w:rsid w:val="00C27BB2"/>
    <w:rsid w:val="00C3036C"/>
    <w:rsid w:val="00C304D2"/>
    <w:rsid w:val="00C305A8"/>
    <w:rsid w:val="00C306B0"/>
    <w:rsid w:val="00C30A07"/>
    <w:rsid w:val="00C30BD0"/>
    <w:rsid w:val="00C319EC"/>
    <w:rsid w:val="00C31D94"/>
    <w:rsid w:val="00C321FA"/>
    <w:rsid w:val="00C325CF"/>
    <w:rsid w:val="00C326A8"/>
    <w:rsid w:val="00C32B29"/>
    <w:rsid w:val="00C334DF"/>
    <w:rsid w:val="00C33CCF"/>
    <w:rsid w:val="00C343A7"/>
    <w:rsid w:val="00C345F0"/>
    <w:rsid w:val="00C35233"/>
    <w:rsid w:val="00C35732"/>
    <w:rsid w:val="00C3578D"/>
    <w:rsid w:val="00C3676C"/>
    <w:rsid w:val="00C367FC"/>
    <w:rsid w:val="00C370C2"/>
    <w:rsid w:val="00C37AB3"/>
    <w:rsid w:val="00C41098"/>
    <w:rsid w:val="00C4189D"/>
    <w:rsid w:val="00C4232B"/>
    <w:rsid w:val="00C4248C"/>
    <w:rsid w:val="00C42CE4"/>
    <w:rsid w:val="00C42CEF"/>
    <w:rsid w:val="00C4315D"/>
    <w:rsid w:val="00C43402"/>
    <w:rsid w:val="00C43D18"/>
    <w:rsid w:val="00C43D40"/>
    <w:rsid w:val="00C44BD8"/>
    <w:rsid w:val="00C44CEF"/>
    <w:rsid w:val="00C45414"/>
    <w:rsid w:val="00C45A14"/>
    <w:rsid w:val="00C45B66"/>
    <w:rsid w:val="00C45F81"/>
    <w:rsid w:val="00C45FEE"/>
    <w:rsid w:val="00C46006"/>
    <w:rsid w:val="00C4618B"/>
    <w:rsid w:val="00C4740E"/>
    <w:rsid w:val="00C47CB9"/>
    <w:rsid w:val="00C47D1E"/>
    <w:rsid w:val="00C50B69"/>
    <w:rsid w:val="00C50C0A"/>
    <w:rsid w:val="00C50E11"/>
    <w:rsid w:val="00C510EA"/>
    <w:rsid w:val="00C517CE"/>
    <w:rsid w:val="00C51A17"/>
    <w:rsid w:val="00C5208B"/>
    <w:rsid w:val="00C52AAF"/>
    <w:rsid w:val="00C53EE6"/>
    <w:rsid w:val="00C5410E"/>
    <w:rsid w:val="00C541BF"/>
    <w:rsid w:val="00C54395"/>
    <w:rsid w:val="00C54F47"/>
    <w:rsid w:val="00C55919"/>
    <w:rsid w:val="00C55B0F"/>
    <w:rsid w:val="00C56DB9"/>
    <w:rsid w:val="00C56E2A"/>
    <w:rsid w:val="00C57187"/>
    <w:rsid w:val="00C5736B"/>
    <w:rsid w:val="00C57483"/>
    <w:rsid w:val="00C577F2"/>
    <w:rsid w:val="00C60207"/>
    <w:rsid w:val="00C617FC"/>
    <w:rsid w:val="00C6194F"/>
    <w:rsid w:val="00C6203F"/>
    <w:rsid w:val="00C6263B"/>
    <w:rsid w:val="00C6310E"/>
    <w:rsid w:val="00C63199"/>
    <w:rsid w:val="00C631C2"/>
    <w:rsid w:val="00C631D2"/>
    <w:rsid w:val="00C6372B"/>
    <w:rsid w:val="00C63BA3"/>
    <w:rsid w:val="00C64437"/>
    <w:rsid w:val="00C64E14"/>
    <w:rsid w:val="00C655B4"/>
    <w:rsid w:val="00C6590E"/>
    <w:rsid w:val="00C660E3"/>
    <w:rsid w:val="00C66626"/>
    <w:rsid w:val="00C67930"/>
    <w:rsid w:val="00C7061B"/>
    <w:rsid w:val="00C7094A"/>
    <w:rsid w:val="00C70BEA"/>
    <w:rsid w:val="00C71A5E"/>
    <w:rsid w:val="00C71F63"/>
    <w:rsid w:val="00C72F49"/>
    <w:rsid w:val="00C72FB6"/>
    <w:rsid w:val="00C731E0"/>
    <w:rsid w:val="00C73511"/>
    <w:rsid w:val="00C7392E"/>
    <w:rsid w:val="00C73B9E"/>
    <w:rsid w:val="00C7429C"/>
    <w:rsid w:val="00C7481F"/>
    <w:rsid w:val="00C75616"/>
    <w:rsid w:val="00C75775"/>
    <w:rsid w:val="00C75C53"/>
    <w:rsid w:val="00C76A8F"/>
    <w:rsid w:val="00C7708B"/>
    <w:rsid w:val="00C770E7"/>
    <w:rsid w:val="00C7735E"/>
    <w:rsid w:val="00C77476"/>
    <w:rsid w:val="00C802E0"/>
    <w:rsid w:val="00C80A8A"/>
    <w:rsid w:val="00C817A1"/>
    <w:rsid w:val="00C82788"/>
    <w:rsid w:val="00C82896"/>
    <w:rsid w:val="00C82E64"/>
    <w:rsid w:val="00C82FC8"/>
    <w:rsid w:val="00C8312D"/>
    <w:rsid w:val="00C850AE"/>
    <w:rsid w:val="00C8533E"/>
    <w:rsid w:val="00C854A8"/>
    <w:rsid w:val="00C85513"/>
    <w:rsid w:val="00C85DD6"/>
    <w:rsid w:val="00C85E6B"/>
    <w:rsid w:val="00C86853"/>
    <w:rsid w:val="00C86B47"/>
    <w:rsid w:val="00C86C40"/>
    <w:rsid w:val="00C87760"/>
    <w:rsid w:val="00C877B4"/>
    <w:rsid w:val="00C87BF9"/>
    <w:rsid w:val="00C87C75"/>
    <w:rsid w:val="00C87E41"/>
    <w:rsid w:val="00C915FC"/>
    <w:rsid w:val="00C919EC"/>
    <w:rsid w:val="00C91A43"/>
    <w:rsid w:val="00C91CA2"/>
    <w:rsid w:val="00C92A38"/>
    <w:rsid w:val="00C92C66"/>
    <w:rsid w:val="00C94423"/>
    <w:rsid w:val="00C94780"/>
    <w:rsid w:val="00C94947"/>
    <w:rsid w:val="00C94A69"/>
    <w:rsid w:val="00C95100"/>
    <w:rsid w:val="00C96378"/>
    <w:rsid w:val="00C969C5"/>
    <w:rsid w:val="00C96E86"/>
    <w:rsid w:val="00C97417"/>
    <w:rsid w:val="00CA012F"/>
    <w:rsid w:val="00CA04B7"/>
    <w:rsid w:val="00CA2447"/>
    <w:rsid w:val="00CA2517"/>
    <w:rsid w:val="00CA2E40"/>
    <w:rsid w:val="00CA3298"/>
    <w:rsid w:val="00CA39DA"/>
    <w:rsid w:val="00CA3D8E"/>
    <w:rsid w:val="00CA3FEE"/>
    <w:rsid w:val="00CA4D1A"/>
    <w:rsid w:val="00CA500F"/>
    <w:rsid w:val="00CA52AE"/>
    <w:rsid w:val="00CA52E3"/>
    <w:rsid w:val="00CA664A"/>
    <w:rsid w:val="00CA6A44"/>
    <w:rsid w:val="00CA6C9C"/>
    <w:rsid w:val="00CA7D97"/>
    <w:rsid w:val="00CB05B9"/>
    <w:rsid w:val="00CB0856"/>
    <w:rsid w:val="00CB12CE"/>
    <w:rsid w:val="00CB13B5"/>
    <w:rsid w:val="00CB19DC"/>
    <w:rsid w:val="00CB1BA5"/>
    <w:rsid w:val="00CB1BB6"/>
    <w:rsid w:val="00CB1C87"/>
    <w:rsid w:val="00CB2359"/>
    <w:rsid w:val="00CB3052"/>
    <w:rsid w:val="00CB362F"/>
    <w:rsid w:val="00CB41E1"/>
    <w:rsid w:val="00CB477F"/>
    <w:rsid w:val="00CB4796"/>
    <w:rsid w:val="00CB488B"/>
    <w:rsid w:val="00CB546C"/>
    <w:rsid w:val="00CB5CAF"/>
    <w:rsid w:val="00CB5E65"/>
    <w:rsid w:val="00CB63F5"/>
    <w:rsid w:val="00CB6420"/>
    <w:rsid w:val="00CB6BC0"/>
    <w:rsid w:val="00CB7194"/>
    <w:rsid w:val="00CB7334"/>
    <w:rsid w:val="00CB7B2C"/>
    <w:rsid w:val="00CC0DF0"/>
    <w:rsid w:val="00CC12D4"/>
    <w:rsid w:val="00CC2162"/>
    <w:rsid w:val="00CC2FA8"/>
    <w:rsid w:val="00CC3053"/>
    <w:rsid w:val="00CC3123"/>
    <w:rsid w:val="00CC43F7"/>
    <w:rsid w:val="00CC57C8"/>
    <w:rsid w:val="00CC628E"/>
    <w:rsid w:val="00CC66C3"/>
    <w:rsid w:val="00CC6EDE"/>
    <w:rsid w:val="00CC6F2B"/>
    <w:rsid w:val="00CC7C50"/>
    <w:rsid w:val="00CC7C7E"/>
    <w:rsid w:val="00CC7F67"/>
    <w:rsid w:val="00CD0AE6"/>
    <w:rsid w:val="00CD123B"/>
    <w:rsid w:val="00CD1315"/>
    <w:rsid w:val="00CD185C"/>
    <w:rsid w:val="00CD229F"/>
    <w:rsid w:val="00CD2EDF"/>
    <w:rsid w:val="00CD2F76"/>
    <w:rsid w:val="00CD306A"/>
    <w:rsid w:val="00CD31A6"/>
    <w:rsid w:val="00CD362D"/>
    <w:rsid w:val="00CD3C65"/>
    <w:rsid w:val="00CD3DE3"/>
    <w:rsid w:val="00CD3EA9"/>
    <w:rsid w:val="00CD445B"/>
    <w:rsid w:val="00CD4838"/>
    <w:rsid w:val="00CD4ECC"/>
    <w:rsid w:val="00CD5333"/>
    <w:rsid w:val="00CD56CA"/>
    <w:rsid w:val="00CD56F2"/>
    <w:rsid w:val="00CD5AA0"/>
    <w:rsid w:val="00CD5B4F"/>
    <w:rsid w:val="00CD6509"/>
    <w:rsid w:val="00CD66FA"/>
    <w:rsid w:val="00CD6AE6"/>
    <w:rsid w:val="00CD76DE"/>
    <w:rsid w:val="00CE0FC2"/>
    <w:rsid w:val="00CE14EC"/>
    <w:rsid w:val="00CE1562"/>
    <w:rsid w:val="00CE1F05"/>
    <w:rsid w:val="00CE21EE"/>
    <w:rsid w:val="00CE28F0"/>
    <w:rsid w:val="00CE3D25"/>
    <w:rsid w:val="00CE3D27"/>
    <w:rsid w:val="00CE42EF"/>
    <w:rsid w:val="00CE4710"/>
    <w:rsid w:val="00CE4C60"/>
    <w:rsid w:val="00CE4EA9"/>
    <w:rsid w:val="00CE50A5"/>
    <w:rsid w:val="00CE60DA"/>
    <w:rsid w:val="00CE6207"/>
    <w:rsid w:val="00CE63A0"/>
    <w:rsid w:val="00CE6D54"/>
    <w:rsid w:val="00CE6F63"/>
    <w:rsid w:val="00CE757F"/>
    <w:rsid w:val="00CE75AE"/>
    <w:rsid w:val="00CF0564"/>
    <w:rsid w:val="00CF0D03"/>
    <w:rsid w:val="00CF1270"/>
    <w:rsid w:val="00CF18E3"/>
    <w:rsid w:val="00CF24A8"/>
    <w:rsid w:val="00CF2BB8"/>
    <w:rsid w:val="00CF2BED"/>
    <w:rsid w:val="00CF2DD9"/>
    <w:rsid w:val="00CF356F"/>
    <w:rsid w:val="00CF35B7"/>
    <w:rsid w:val="00CF3A73"/>
    <w:rsid w:val="00CF455E"/>
    <w:rsid w:val="00CF4EF6"/>
    <w:rsid w:val="00CF51EE"/>
    <w:rsid w:val="00CF575D"/>
    <w:rsid w:val="00CF5803"/>
    <w:rsid w:val="00CF5809"/>
    <w:rsid w:val="00CF665E"/>
    <w:rsid w:val="00CF7039"/>
    <w:rsid w:val="00CF7B22"/>
    <w:rsid w:val="00D0026A"/>
    <w:rsid w:val="00D005F8"/>
    <w:rsid w:val="00D00734"/>
    <w:rsid w:val="00D00C5C"/>
    <w:rsid w:val="00D00CBC"/>
    <w:rsid w:val="00D00F5B"/>
    <w:rsid w:val="00D01C10"/>
    <w:rsid w:val="00D02FB8"/>
    <w:rsid w:val="00D0348E"/>
    <w:rsid w:val="00D03EFE"/>
    <w:rsid w:val="00D03FBD"/>
    <w:rsid w:val="00D04718"/>
    <w:rsid w:val="00D04B70"/>
    <w:rsid w:val="00D04C69"/>
    <w:rsid w:val="00D0511E"/>
    <w:rsid w:val="00D05385"/>
    <w:rsid w:val="00D05556"/>
    <w:rsid w:val="00D05EA8"/>
    <w:rsid w:val="00D06A10"/>
    <w:rsid w:val="00D06CDA"/>
    <w:rsid w:val="00D06D6E"/>
    <w:rsid w:val="00D07621"/>
    <w:rsid w:val="00D07680"/>
    <w:rsid w:val="00D0769E"/>
    <w:rsid w:val="00D07EF9"/>
    <w:rsid w:val="00D07F48"/>
    <w:rsid w:val="00D100DC"/>
    <w:rsid w:val="00D10473"/>
    <w:rsid w:val="00D1061A"/>
    <w:rsid w:val="00D1068D"/>
    <w:rsid w:val="00D116B9"/>
    <w:rsid w:val="00D11940"/>
    <w:rsid w:val="00D11D8A"/>
    <w:rsid w:val="00D11E78"/>
    <w:rsid w:val="00D11EF0"/>
    <w:rsid w:val="00D12114"/>
    <w:rsid w:val="00D12420"/>
    <w:rsid w:val="00D126A3"/>
    <w:rsid w:val="00D12963"/>
    <w:rsid w:val="00D12DCB"/>
    <w:rsid w:val="00D13EFC"/>
    <w:rsid w:val="00D14445"/>
    <w:rsid w:val="00D152BC"/>
    <w:rsid w:val="00D15388"/>
    <w:rsid w:val="00D15486"/>
    <w:rsid w:val="00D154E0"/>
    <w:rsid w:val="00D157AB"/>
    <w:rsid w:val="00D15CBB"/>
    <w:rsid w:val="00D16A6A"/>
    <w:rsid w:val="00D1766E"/>
    <w:rsid w:val="00D177AB"/>
    <w:rsid w:val="00D179ED"/>
    <w:rsid w:val="00D17B8F"/>
    <w:rsid w:val="00D17C51"/>
    <w:rsid w:val="00D17E1B"/>
    <w:rsid w:val="00D20057"/>
    <w:rsid w:val="00D20991"/>
    <w:rsid w:val="00D20C6D"/>
    <w:rsid w:val="00D21B47"/>
    <w:rsid w:val="00D221A3"/>
    <w:rsid w:val="00D2244A"/>
    <w:rsid w:val="00D22FE3"/>
    <w:rsid w:val="00D2304C"/>
    <w:rsid w:val="00D231C3"/>
    <w:rsid w:val="00D23481"/>
    <w:rsid w:val="00D23A0A"/>
    <w:rsid w:val="00D23DFA"/>
    <w:rsid w:val="00D24184"/>
    <w:rsid w:val="00D24881"/>
    <w:rsid w:val="00D24B2E"/>
    <w:rsid w:val="00D24C28"/>
    <w:rsid w:val="00D24FF1"/>
    <w:rsid w:val="00D257BA"/>
    <w:rsid w:val="00D25818"/>
    <w:rsid w:val="00D2614F"/>
    <w:rsid w:val="00D26560"/>
    <w:rsid w:val="00D26670"/>
    <w:rsid w:val="00D26A62"/>
    <w:rsid w:val="00D27403"/>
    <w:rsid w:val="00D278C3"/>
    <w:rsid w:val="00D279DC"/>
    <w:rsid w:val="00D27E78"/>
    <w:rsid w:val="00D3001A"/>
    <w:rsid w:val="00D3021F"/>
    <w:rsid w:val="00D31078"/>
    <w:rsid w:val="00D310F3"/>
    <w:rsid w:val="00D31A31"/>
    <w:rsid w:val="00D31D40"/>
    <w:rsid w:val="00D323D2"/>
    <w:rsid w:val="00D32B10"/>
    <w:rsid w:val="00D33159"/>
    <w:rsid w:val="00D334EB"/>
    <w:rsid w:val="00D33D26"/>
    <w:rsid w:val="00D342CC"/>
    <w:rsid w:val="00D356B7"/>
    <w:rsid w:val="00D35D16"/>
    <w:rsid w:val="00D36B6F"/>
    <w:rsid w:val="00D372CC"/>
    <w:rsid w:val="00D37F42"/>
    <w:rsid w:val="00D409DB"/>
    <w:rsid w:val="00D40ACB"/>
    <w:rsid w:val="00D410F1"/>
    <w:rsid w:val="00D41208"/>
    <w:rsid w:val="00D412BB"/>
    <w:rsid w:val="00D41311"/>
    <w:rsid w:val="00D423E1"/>
    <w:rsid w:val="00D4241F"/>
    <w:rsid w:val="00D427FA"/>
    <w:rsid w:val="00D42DE5"/>
    <w:rsid w:val="00D42EF5"/>
    <w:rsid w:val="00D42F22"/>
    <w:rsid w:val="00D443DB"/>
    <w:rsid w:val="00D44833"/>
    <w:rsid w:val="00D45516"/>
    <w:rsid w:val="00D4574D"/>
    <w:rsid w:val="00D466C2"/>
    <w:rsid w:val="00D468C3"/>
    <w:rsid w:val="00D471EE"/>
    <w:rsid w:val="00D50209"/>
    <w:rsid w:val="00D50E5C"/>
    <w:rsid w:val="00D52383"/>
    <w:rsid w:val="00D52B4A"/>
    <w:rsid w:val="00D53822"/>
    <w:rsid w:val="00D54492"/>
    <w:rsid w:val="00D54D29"/>
    <w:rsid w:val="00D55127"/>
    <w:rsid w:val="00D55847"/>
    <w:rsid w:val="00D5669A"/>
    <w:rsid w:val="00D56A53"/>
    <w:rsid w:val="00D57220"/>
    <w:rsid w:val="00D57BD3"/>
    <w:rsid w:val="00D57FDF"/>
    <w:rsid w:val="00D6077F"/>
    <w:rsid w:val="00D608F1"/>
    <w:rsid w:val="00D61133"/>
    <w:rsid w:val="00D617CE"/>
    <w:rsid w:val="00D619CD"/>
    <w:rsid w:val="00D61EE1"/>
    <w:rsid w:val="00D627C7"/>
    <w:rsid w:val="00D62B45"/>
    <w:rsid w:val="00D63507"/>
    <w:rsid w:val="00D63BBC"/>
    <w:rsid w:val="00D63D3A"/>
    <w:rsid w:val="00D64140"/>
    <w:rsid w:val="00D64526"/>
    <w:rsid w:val="00D64852"/>
    <w:rsid w:val="00D64F7E"/>
    <w:rsid w:val="00D652BE"/>
    <w:rsid w:val="00D65689"/>
    <w:rsid w:val="00D65963"/>
    <w:rsid w:val="00D65E39"/>
    <w:rsid w:val="00D66B75"/>
    <w:rsid w:val="00D66CF0"/>
    <w:rsid w:val="00D673E3"/>
    <w:rsid w:val="00D67EA7"/>
    <w:rsid w:val="00D70211"/>
    <w:rsid w:val="00D70B6D"/>
    <w:rsid w:val="00D71021"/>
    <w:rsid w:val="00D712C4"/>
    <w:rsid w:val="00D712DE"/>
    <w:rsid w:val="00D7191F"/>
    <w:rsid w:val="00D71AE9"/>
    <w:rsid w:val="00D71E28"/>
    <w:rsid w:val="00D7276B"/>
    <w:rsid w:val="00D7276D"/>
    <w:rsid w:val="00D72B2B"/>
    <w:rsid w:val="00D73012"/>
    <w:rsid w:val="00D7324A"/>
    <w:rsid w:val="00D7338F"/>
    <w:rsid w:val="00D73A6B"/>
    <w:rsid w:val="00D73C6B"/>
    <w:rsid w:val="00D74084"/>
    <w:rsid w:val="00D741AA"/>
    <w:rsid w:val="00D741E1"/>
    <w:rsid w:val="00D75078"/>
    <w:rsid w:val="00D750E0"/>
    <w:rsid w:val="00D753C8"/>
    <w:rsid w:val="00D754A7"/>
    <w:rsid w:val="00D755F2"/>
    <w:rsid w:val="00D75B5A"/>
    <w:rsid w:val="00D7632B"/>
    <w:rsid w:val="00D76390"/>
    <w:rsid w:val="00D76621"/>
    <w:rsid w:val="00D800BC"/>
    <w:rsid w:val="00D806A0"/>
    <w:rsid w:val="00D8088E"/>
    <w:rsid w:val="00D80CBB"/>
    <w:rsid w:val="00D810AD"/>
    <w:rsid w:val="00D81883"/>
    <w:rsid w:val="00D81AC1"/>
    <w:rsid w:val="00D81DC5"/>
    <w:rsid w:val="00D82118"/>
    <w:rsid w:val="00D826B1"/>
    <w:rsid w:val="00D82873"/>
    <w:rsid w:val="00D82AA1"/>
    <w:rsid w:val="00D842FE"/>
    <w:rsid w:val="00D84500"/>
    <w:rsid w:val="00D84B38"/>
    <w:rsid w:val="00D84F12"/>
    <w:rsid w:val="00D8597D"/>
    <w:rsid w:val="00D8606D"/>
    <w:rsid w:val="00D869A5"/>
    <w:rsid w:val="00D86A5B"/>
    <w:rsid w:val="00D87924"/>
    <w:rsid w:val="00D87F02"/>
    <w:rsid w:val="00D90EFB"/>
    <w:rsid w:val="00D91DD0"/>
    <w:rsid w:val="00D925B5"/>
    <w:rsid w:val="00D92734"/>
    <w:rsid w:val="00D9280B"/>
    <w:rsid w:val="00D9361C"/>
    <w:rsid w:val="00D93704"/>
    <w:rsid w:val="00D93D3C"/>
    <w:rsid w:val="00D943B1"/>
    <w:rsid w:val="00D94EC8"/>
    <w:rsid w:val="00D96699"/>
    <w:rsid w:val="00D96724"/>
    <w:rsid w:val="00D96863"/>
    <w:rsid w:val="00D96D7A"/>
    <w:rsid w:val="00D96D86"/>
    <w:rsid w:val="00D9726B"/>
    <w:rsid w:val="00D97E63"/>
    <w:rsid w:val="00DA0985"/>
    <w:rsid w:val="00DA0F2F"/>
    <w:rsid w:val="00DA1434"/>
    <w:rsid w:val="00DA15B3"/>
    <w:rsid w:val="00DA18AE"/>
    <w:rsid w:val="00DA1B6F"/>
    <w:rsid w:val="00DA22ED"/>
    <w:rsid w:val="00DA2746"/>
    <w:rsid w:val="00DA2C13"/>
    <w:rsid w:val="00DA3122"/>
    <w:rsid w:val="00DA327B"/>
    <w:rsid w:val="00DA33FC"/>
    <w:rsid w:val="00DA37AE"/>
    <w:rsid w:val="00DA3998"/>
    <w:rsid w:val="00DA39E2"/>
    <w:rsid w:val="00DA3F61"/>
    <w:rsid w:val="00DA460F"/>
    <w:rsid w:val="00DA47BC"/>
    <w:rsid w:val="00DA60E0"/>
    <w:rsid w:val="00DA64A2"/>
    <w:rsid w:val="00DA6600"/>
    <w:rsid w:val="00DA6A26"/>
    <w:rsid w:val="00DB015A"/>
    <w:rsid w:val="00DB0854"/>
    <w:rsid w:val="00DB1359"/>
    <w:rsid w:val="00DB1DAB"/>
    <w:rsid w:val="00DB1E62"/>
    <w:rsid w:val="00DB2B9C"/>
    <w:rsid w:val="00DB2F88"/>
    <w:rsid w:val="00DB30F2"/>
    <w:rsid w:val="00DB34E2"/>
    <w:rsid w:val="00DB3F7E"/>
    <w:rsid w:val="00DB4DBC"/>
    <w:rsid w:val="00DB5027"/>
    <w:rsid w:val="00DB5688"/>
    <w:rsid w:val="00DB5804"/>
    <w:rsid w:val="00DB61C2"/>
    <w:rsid w:val="00DB65C7"/>
    <w:rsid w:val="00DB6787"/>
    <w:rsid w:val="00DB7525"/>
    <w:rsid w:val="00DB7777"/>
    <w:rsid w:val="00DB791C"/>
    <w:rsid w:val="00DB7A9C"/>
    <w:rsid w:val="00DC0008"/>
    <w:rsid w:val="00DC01DB"/>
    <w:rsid w:val="00DC07F0"/>
    <w:rsid w:val="00DC09E5"/>
    <w:rsid w:val="00DC0FC5"/>
    <w:rsid w:val="00DC12CF"/>
    <w:rsid w:val="00DC2A51"/>
    <w:rsid w:val="00DC2BAF"/>
    <w:rsid w:val="00DC2BF8"/>
    <w:rsid w:val="00DC2C4D"/>
    <w:rsid w:val="00DC3446"/>
    <w:rsid w:val="00DC46E6"/>
    <w:rsid w:val="00DC5A22"/>
    <w:rsid w:val="00DC5A59"/>
    <w:rsid w:val="00DC5B03"/>
    <w:rsid w:val="00DC5BCF"/>
    <w:rsid w:val="00DC5DDF"/>
    <w:rsid w:val="00DC5F43"/>
    <w:rsid w:val="00DC6155"/>
    <w:rsid w:val="00DC6D13"/>
    <w:rsid w:val="00DC7039"/>
    <w:rsid w:val="00DC719E"/>
    <w:rsid w:val="00DC7592"/>
    <w:rsid w:val="00DC7CAC"/>
    <w:rsid w:val="00DD027D"/>
    <w:rsid w:val="00DD0A16"/>
    <w:rsid w:val="00DD0DFA"/>
    <w:rsid w:val="00DD0FE0"/>
    <w:rsid w:val="00DD236C"/>
    <w:rsid w:val="00DD23AA"/>
    <w:rsid w:val="00DD29F9"/>
    <w:rsid w:val="00DD2F7F"/>
    <w:rsid w:val="00DD3493"/>
    <w:rsid w:val="00DD36EE"/>
    <w:rsid w:val="00DD3BC7"/>
    <w:rsid w:val="00DD3C13"/>
    <w:rsid w:val="00DD3EF5"/>
    <w:rsid w:val="00DD41BA"/>
    <w:rsid w:val="00DD42A0"/>
    <w:rsid w:val="00DD4339"/>
    <w:rsid w:val="00DD46DA"/>
    <w:rsid w:val="00DD4986"/>
    <w:rsid w:val="00DD5B81"/>
    <w:rsid w:val="00DD5E09"/>
    <w:rsid w:val="00DD5E36"/>
    <w:rsid w:val="00DD5E81"/>
    <w:rsid w:val="00DD6582"/>
    <w:rsid w:val="00DD6A24"/>
    <w:rsid w:val="00DD6CCF"/>
    <w:rsid w:val="00DD78B1"/>
    <w:rsid w:val="00DD78F8"/>
    <w:rsid w:val="00DD7B15"/>
    <w:rsid w:val="00DE0BA7"/>
    <w:rsid w:val="00DE108A"/>
    <w:rsid w:val="00DE11C1"/>
    <w:rsid w:val="00DE1258"/>
    <w:rsid w:val="00DE1571"/>
    <w:rsid w:val="00DE17EF"/>
    <w:rsid w:val="00DE1BBF"/>
    <w:rsid w:val="00DE1EAD"/>
    <w:rsid w:val="00DE1FD7"/>
    <w:rsid w:val="00DE255A"/>
    <w:rsid w:val="00DE2D56"/>
    <w:rsid w:val="00DE2FB2"/>
    <w:rsid w:val="00DE30FA"/>
    <w:rsid w:val="00DE363F"/>
    <w:rsid w:val="00DE38FF"/>
    <w:rsid w:val="00DE3A71"/>
    <w:rsid w:val="00DE3DA4"/>
    <w:rsid w:val="00DE4853"/>
    <w:rsid w:val="00DE498B"/>
    <w:rsid w:val="00DE4BB4"/>
    <w:rsid w:val="00DE4EA4"/>
    <w:rsid w:val="00DE50E4"/>
    <w:rsid w:val="00DE5ACC"/>
    <w:rsid w:val="00DE620C"/>
    <w:rsid w:val="00DE695C"/>
    <w:rsid w:val="00DE6CA0"/>
    <w:rsid w:val="00DE7B61"/>
    <w:rsid w:val="00DE7EB7"/>
    <w:rsid w:val="00DE7F31"/>
    <w:rsid w:val="00DF026B"/>
    <w:rsid w:val="00DF0F1B"/>
    <w:rsid w:val="00DF1692"/>
    <w:rsid w:val="00DF1EEA"/>
    <w:rsid w:val="00DF2939"/>
    <w:rsid w:val="00DF2AAD"/>
    <w:rsid w:val="00DF2ADB"/>
    <w:rsid w:val="00DF340C"/>
    <w:rsid w:val="00DF3BFB"/>
    <w:rsid w:val="00DF426B"/>
    <w:rsid w:val="00DF5985"/>
    <w:rsid w:val="00DF5AC9"/>
    <w:rsid w:val="00DF5E51"/>
    <w:rsid w:val="00DF65B4"/>
    <w:rsid w:val="00DF66D4"/>
    <w:rsid w:val="00DF7544"/>
    <w:rsid w:val="00DF7547"/>
    <w:rsid w:val="00DF7A5F"/>
    <w:rsid w:val="00DF7B11"/>
    <w:rsid w:val="00DF7FF8"/>
    <w:rsid w:val="00E00273"/>
    <w:rsid w:val="00E00EDE"/>
    <w:rsid w:val="00E01445"/>
    <w:rsid w:val="00E016E1"/>
    <w:rsid w:val="00E01912"/>
    <w:rsid w:val="00E027BB"/>
    <w:rsid w:val="00E038B4"/>
    <w:rsid w:val="00E03997"/>
    <w:rsid w:val="00E044BC"/>
    <w:rsid w:val="00E04DBD"/>
    <w:rsid w:val="00E04FDE"/>
    <w:rsid w:val="00E055A1"/>
    <w:rsid w:val="00E056AA"/>
    <w:rsid w:val="00E05A85"/>
    <w:rsid w:val="00E0600B"/>
    <w:rsid w:val="00E06BFE"/>
    <w:rsid w:val="00E06F76"/>
    <w:rsid w:val="00E07004"/>
    <w:rsid w:val="00E104D1"/>
    <w:rsid w:val="00E109B0"/>
    <w:rsid w:val="00E10C27"/>
    <w:rsid w:val="00E10EDF"/>
    <w:rsid w:val="00E11395"/>
    <w:rsid w:val="00E1239F"/>
    <w:rsid w:val="00E1269C"/>
    <w:rsid w:val="00E12ADE"/>
    <w:rsid w:val="00E12D81"/>
    <w:rsid w:val="00E12E46"/>
    <w:rsid w:val="00E12FD1"/>
    <w:rsid w:val="00E130B7"/>
    <w:rsid w:val="00E149EF"/>
    <w:rsid w:val="00E14BC6"/>
    <w:rsid w:val="00E14E57"/>
    <w:rsid w:val="00E15794"/>
    <w:rsid w:val="00E1656D"/>
    <w:rsid w:val="00E16993"/>
    <w:rsid w:val="00E16C01"/>
    <w:rsid w:val="00E16D18"/>
    <w:rsid w:val="00E16DE5"/>
    <w:rsid w:val="00E16F80"/>
    <w:rsid w:val="00E1763E"/>
    <w:rsid w:val="00E17DB4"/>
    <w:rsid w:val="00E20563"/>
    <w:rsid w:val="00E20B20"/>
    <w:rsid w:val="00E20DFB"/>
    <w:rsid w:val="00E2154A"/>
    <w:rsid w:val="00E21952"/>
    <w:rsid w:val="00E22017"/>
    <w:rsid w:val="00E2208A"/>
    <w:rsid w:val="00E2294D"/>
    <w:rsid w:val="00E22EE5"/>
    <w:rsid w:val="00E22F70"/>
    <w:rsid w:val="00E22FF8"/>
    <w:rsid w:val="00E23057"/>
    <w:rsid w:val="00E2310A"/>
    <w:rsid w:val="00E23E61"/>
    <w:rsid w:val="00E2414B"/>
    <w:rsid w:val="00E241E8"/>
    <w:rsid w:val="00E24422"/>
    <w:rsid w:val="00E25B18"/>
    <w:rsid w:val="00E25BB6"/>
    <w:rsid w:val="00E260E3"/>
    <w:rsid w:val="00E2612B"/>
    <w:rsid w:val="00E267D2"/>
    <w:rsid w:val="00E269E0"/>
    <w:rsid w:val="00E26BC4"/>
    <w:rsid w:val="00E27009"/>
    <w:rsid w:val="00E27213"/>
    <w:rsid w:val="00E27BBF"/>
    <w:rsid w:val="00E301F1"/>
    <w:rsid w:val="00E30460"/>
    <w:rsid w:val="00E308F0"/>
    <w:rsid w:val="00E30DDC"/>
    <w:rsid w:val="00E31C2F"/>
    <w:rsid w:val="00E323AB"/>
    <w:rsid w:val="00E32AB5"/>
    <w:rsid w:val="00E3308D"/>
    <w:rsid w:val="00E33261"/>
    <w:rsid w:val="00E33591"/>
    <w:rsid w:val="00E33963"/>
    <w:rsid w:val="00E34807"/>
    <w:rsid w:val="00E3497D"/>
    <w:rsid w:val="00E34A74"/>
    <w:rsid w:val="00E34DCF"/>
    <w:rsid w:val="00E3551A"/>
    <w:rsid w:val="00E35578"/>
    <w:rsid w:val="00E3571E"/>
    <w:rsid w:val="00E3577C"/>
    <w:rsid w:val="00E36021"/>
    <w:rsid w:val="00E36215"/>
    <w:rsid w:val="00E36C7D"/>
    <w:rsid w:val="00E36DA6"/>
    <w:rsid w:val="00E36DE7"/>
    <w:rsid w:val="00E372CF"/>
    <w:rsid w:val="00E374D2"/>
    <w:rsid w:val="00E37CE3"/>
    <w:rsid w:val="00E37EBA"/>
    <w:rsid w:val="00E400DA"/>
    <w:rsid w:val="00E40502"/>
    <w:rsid w:val="00E4070E"/>
    <w:rsid w:val="00E40ACE"/>
    <w:rsid w:val="00E42BFA"/>
    <w:rsid w:val="00E43908"/>
    <w:rsid w:val="00E449FC"/>
    <w:rsid w:val="00E44B94"/>
    <w:rsid w:val="00E44EA0"/>
    <w:rsid w:val="00E45942"/>
    <w:rsid w:val="00E45B6E"/>
    <w:rsid w:val="00E46C42"/>
    <w:rsid w:val="00E47643"/>
    <w:rsid w:val="00E478A4"/>
    <w:rsid w:val="00E501BE"/>
    <w:rsid w:val="00E5078F"/>
    <w:rsid w:val="00E50874"/>
    <w:rsid w:val="00E508D7"/>
    <w:rsid w:val="00E508DC"/>
    <w:rsid w:val="00E514DE"/>
    <w:rsid w:val="00E518FA"/>
    <w:rsid w:val="00E53272"/>
    <w:rsid w:val="00E535B9"/>
    <w:rsid w:val="00E535D8"/>
    <w:rsid w:val="00E538CB"/>
    <w:rsid w:val="00E53A33"/>
    <w:rsid w:val="00E5400B"/>
    <w:rsid w:val="00E54227"/>
    <w:rsid w:val="00E544A4"/>
    <w:rsid w:val="00E54746"/>
    <w:rsid w:val="00E551F1"/>
    <w:rsid w:val="00E551F3"/>
    <w:rsid w:val="00E55463"/>
    <w:rsid w:val="00E55E20"/>
    <w:rsid w:val="00E561FA"/>
    <w:rsid w:val="00E56A47"/>
    <w:rsid w:val="00E56C0F"/>
    <w:rsid w:val="00E56E0E"/>
    <w:rsid w:val="00E56EAD"/>
    <w:rsid w:val="00E56FAF"/>
    <w:rsid w:val="00E5720F"/>
    <w:rsid w:val="00E5780F"/>
    <w:rsid w:val="00E5799B"/>
    <w:rsid w:val="00E57CC7"/>
    <w:rsid w:val="00E60281"/>
    <w:rsid w:val="00E60BD7"/>
    <w:rsid w:val="00E60C00"/>
    <w:rsid w:val="00E6160A"/>
    <w:rsid w:val="00E61B96"/>
    <w:rsid w:val="00E61E9E"/>
    <w:rsid w:val="00E629C4"/>
    <w:rsid w:val="00E6316D"/>
    <w:rsid w:val="00E63452"/>
    <w:rsid w:val="00E63E7B"/>
    <w:rsid w:val="00E64102"/>
    <w:rsid w:val="00E643B5"/>
    <w:rsid w:val="00E64835"/>
    <w:rsid w:val="00E65033"/>
    <w:rsid w:val="00E65111"/>
    <w:rsid w:val="00E6531E"/>
    <w:rsid w:val="00E65338"/>
    <w:rsid w:val="00E65933"/>
    <w:rsid w:val="00E65935"/>
    <w:rsid w:val="00E65B8E"/>
    <w:rsid w:val="00E660D3"/>
    <w:rsid w:val="00E66FCA"/>
    <w:rsid w:val="00E67007"/>
    <w:rsid w:val="00E674BF"/>
    <w:rsid w:val="00E67AF7"/>
    <w:rsid w:val="00E67B03"/>
    <w:rsid w:val="00E67C23"/>
    <w:rsid w:val="00E67FE2"/>
    <w:rsid w:val="00E703C7"/>
    <w:rsid w:val="00E716C2"/>
    <w:rsid w:val="00E71A1E"/>
    <w:rsid w:val="00E71AC7"/>
    <w:rsid w:val="00E71C78"/>
    <w:rsid w:val="00E723A8"/>
    <w:rsid w:val="00E727EE"/>
    <w:rsid w:val="00E72826"/>
    <w:rsid w:val="00E72A84"/>
    <w:rsid w:val="00E72F34"/>
    <w:rsid w:val="00E73E95"/>
    <w:rsid w:val="00E73F3B"/>
    <w:rsid w:val="00E7401D"/>
    <w:rsid w:val="00E741E1"/>
    <w:rsid w:val="00E7435B"/>
    <w:rsid w:val="00E74CAC"/>
    <w:rsid w:val="00E75867"/>
    <w:rsid w:val="00E75A23"/>
    <w:rsid w:val="00E76099"/>
    <w:rsid w:val="00E761F5"/>
    <w:rsid w:val="00E76AE0"/>
    <w:rsid w:val="00E776DA"/>
    <w:rsid w:val="00E77803"/>
    <w:rsid w:val="00E77B1F"/>
    <w:rsid w:val="00E80109"/>
    <w:rsid w:val="00E80388"/>
    <w:rsid w:val="00E808B3"/>
    <w:rsid w:val="00E80EA7"/>
    <w:rsid w:val="00E815AA"/>
    <w:rsid w:val="00E815F1"/>
    <w:rsid w:val="00E8171D"/>
    <w:rsid w:val="00E81879"/>
    <w:rsid w:val="00E819F8"/>
    <w:rsid w:val="00E81FE5"/>
    <w:rsid w:val="00E8259F"/>
    <w:rsid w:val="00E826A4"/>
    <w:rsid w:val="00E83525"/>
    <w:rsid w:val="00E83587"/>
    <w:rsid w:val="00E849DA"/>
    <w:rsid w:val="00E84CA6"/>
    <w:rsid w:val="00E85166"/>
    <w:rsid w:val="00E856A0"/>
    <w:rsid w:val="00E8652F"/>
    <w:rsid w:val="00E86C5C"/>
    <w:rsid w:val="00E86D9B"/>
    <w:rsid w:val="00E870B5"/>
    <w:rsid w:val="00E870CD"/>
    <w:rsid w:val="00E876B2"/>
    <w:rsid w:val="00E87C35"/>
    <w:rsid w:val="00E87E5B"/>
    <w:rsid w:val="00E87F3E"/>
    <w:rsid w:val="00E92080"/>
    <w:rsid w:val="00E931B7"/>
    <w:rsid w:val="00E94781"/>
    <w:rsid w:val="00E95136"/>
    <w:rsid w:val="00E95C92"/>
    <w:rsid w:val="00E95CBF"/>
    <w:rsid w:val="00E95F72"/>
    <w:rsid w:val="00E96199"/>
    <w:rsid w:val="00E9622A"/>
    <w:rsid w:val="00E9639A"/>
    <w:rsid w:val="00E96AEA"/>
    <w:rsid w:val="00E97123"/>
    <w:rsid w:val="00E977FD"/>
    <w:rsid w:val="00E9785E"/>
    <w:rsid w:val="00E97A1C"/>
    <w:rsid w:val="00E97B32"/>
    <w:rsid w:val="00E97F8C"/>
    <w:rsid w:val="00EA0F22"/>
    <w:rsid w:val="00EA1155"/>
    <w:rsid w:val="00EA1533"/>
    <w:rsid w:val="00EA1593"/>
    <w:rsid w:val="00EA2056"/>
    <w:rsid w:val="00EA205D"/>
    <w:rsid w:val="00EA2BAA"/>
    <w:rsid w:val="00EA3079"/>
    <w:rsid w:val="00EA37C4"/>
    <w:rsid w:val="00EA3B87"/>
    <w:rsid w:val="00EA3D00"/>
    <w:rsid w:val="00EA4D7B"/>
    <w:rsid w:val="00EA4DB8"/>
    <w:rsid w:val="00EA511D"/>
    <w:rsid w:val="00EA6086"/>
    <w:rsid w:val="00EA6722"/>
    <w:rsid w:val="00EA76ED"/>
    <w:rsid w:val="00EA783D"/>
    <w:rsid w:val="00EA7B24"/>
    <w:rsid w:val="00EB054D"/>
    <w:rsid w:val="00EB05BB"/>
    <w:rsid w:val="00EB0C2F"/>
    <w:rsid w:val="00EB0CBF"/>
    <w:rsid w:val="00EB1150"/>
    <w:rsid w:val="00EB12BF"/>
    <w:rsid w:val="00EB1BAB"/>
    <w:rsid w:val="00EB1C36"/>
    <w:rsid w:val="00EB2079"/>
    <w:rsid w:val="00EB211F"/>
    <w:rsid w:val="00EB2BB1"/>
    <w:rsid w:val="00EB2FB7"/>
    <w:rsid w:val="00EB32E7"/>
    <w:rsid w:val="00EB3F4F"/>
    <w:rsid w:val="00EB47F1"/>
    <w:rsid w:val="00EB4A9E"/>
    <w:rsid w:val="00EB521A"/>
    <w:rsid w:val="00EB5F0E"/>
    <w:rsid w:val="00EB61D1"/>
    <w:rsid w:val="00EB632B"/>
    <w:rsid w:val="00EB6DFF"/>
    <w:rsid w:val="00EB7360"/>
    <w:rsid w:val="00EB7391"/>
    <w:rsid w:val="00EB7711"/>
    <w:rsid w:val="00EB7F4F"/>
    <w:rsid w:val="00EC01D7"/>
    <w:rsid w:val="00EC0B58"/>
    <w:rsid w:val="00EC110E"/>
    <w:rsid w:val="00EC1D0B"/>
    <w:rsid w:val="00EC20E7"/>
    <w:rsid w:val="00EC26B0"/>
    <w:rsid w:val="00EC2982"/>
    <w:rsid w:val="00EC2ABE"/>
    <w:rsid w:val="00EC3126"/>
    <w:rsid w:val="00EC37B3"/>
    <w:rsid w:val="00EC4FFD"/>
    <w:rsid w:val="00EC5359"/>
    <w:rsid w:val="00EC5559"/>
    <w:rsid w:val="00EC557E"/>
    <w:rsid w:val="00EC6199"/>
    <w:rsid w:val="00EC624D"/>
    <w:rsid w:val="00EC6450"/>
    <w:rsid w:val="00EC6D3D"/>
    <w:rsid w:val="00EC70D1"/>
    <w:rsid w:val="00ED0126"/>
    <w:rsid w:val="00ED01DB"/>
    <w:rsid w:val="00ED0C67"/>
    <w:rsid w:val="00ED0C83"/>
    <w:rsid w:val="00ED0FFF"/>
    <w:rsid w:val="00ED102A"/>
    <w:rsid w:val="00ED1DFF"/>
    <w:rsid w:val="00ED23D3"/>
    <w:rsid w:val="00ED25D1"/>
    <w:rsid w:val="00ED2DBA"/>
    <w:rsid w:val="00ED3446"/>
    <w:rsid w:val="00ED34CC"/>
    <w:rsid w:val="00ED4A5E"/>
    <w:rsid w:val="00ED4D20"/>
    <w:rsid w:val="00ED4E7E"/>
    <w:rsid w:val="00ED544A"/>
    <w:rsid w:val="00ED62E2"/>
    <w:rsid w:val="00ED65E8"/>
    <w:rsid w:val="00ED72BC"/>
    <w:rsid w:val="00ED7457"/>
    <w:rsid w:val="00EE00FA"/>
    <w:rsid w:val="00EE184D"/>
    <w:rsid w:val="00EE1AA7"/>
    <w:rsid w:val="00EE1FED"/>
    <w:rsid w:val="00EE2DC4"/>
    <w:rsid w:val="00EE2F7B"/>
    <w:rsid w:val="00EE32B9"/>
    <w:rsid w:val="00EE3DC0"/>
    <w:rsid w:val="00EE41E1"/>
    <w:rsid w:val="00EE4321"/>
    <w:rsid w:val="00EE4C2C"/>
    <w:rsid w:val="00EE50B7"/>
    <w:rsid w:val="00EE67C5"/>
    <w:rsid w:val="00EE6F6E"/>
    <w:rsid w:val="00EE72B8"/>
    <w:rsid w:val="00EE78CE"/>
    <w:rsid w:val="00EF082B"/>
    <w:rsid w:val="00EF0CFF"/>
    <w:rsid w:val="00EF1270"/>
    <w:rsid w:val="00EF1863"/>
    <w:rsid w:val="00EF207C"/>
    <w:rsid w:val="00EF250B"/>
    <w:rsid w:val="00EF37DE"/>
    <w:rsid w:val="00EF3C6D"/>
    <w:rsid w:val="00EF41E7"/>
    <w:rsid w:val="00EF495B"/>
    <w:rsid w:val="00EF49F1"/>
    <w:rsid w:val="00EF4A12"/>
    <w:rsid w:val="00EF4DFE"/>
    <w:rsid w:val="00EF4E31"/>
    <w:rsid w:val="00EF4E68"/>
    <w:rsid w:val="00EF5CE9"/>
    <w:rsid w:val="00EF6328"/>
    <w:rsid w:val="00EF6765"/>
    <w:rsid w:val="00EF67AA"/>
    <w:rsid w:val="00EF6984"/>
    <w:rsid w:val="00EF6B1B"/>
    <w:rsid w:val="00EF6B60"/>
    <w:rsid w:val="00EF7300"/>
    <w:rsid w:val="00EF7FD8"/>
    <w:rsid w:val="00F004A3"/>
    <w:rsid w:val="00F00542"/>
    <w:rsid w:val="00F00D01"/>
    <w:rsid w:val="00F017E0"/>
    <w:rsid w:val="00F018C8"/>
    <w:rsid w:val="00F01AF0"/>
    <w:rsid w:val="00F01F9C"/>
    <w:rsid w:val="00F02137"/>
    <w:rsid w:val="00F02393"/>
    <w:rsid w:val="00F023B5"/>
    <w:rsid w:val="00F02A4D"/>
    <w:rsid w:val="00F03082"/>
    <w:rsid w:val="00F0309A"/>
    <w:rsid w:val="00F038B6"/>
    <w:rsid w:val="00F0392A"/>
    <w:rsid w:val="00F03D2C"/>
    <w:rsid w:val="00F03E3E"/>
    <w:rsid w:val="00F03EF5"/>
    <w:rsid w:val="00F0430C"/>
    <w:rsid w:val="00F04DA0"/>
    <w:rsid w:val="00F04E1A"/>
    <w:rsid w:val="00F052FE"/>
    <w:rsid w:val="00F0544A"/>
    <w:rsid w:val="00F05576"/>
    <w:rsid w:val="00F05978"/>
    <w:rsid w:val="00F05ADA"/>
    <w:rsid w:val="00F05F9D"/>
    <w:rsid w:val="00F06333"/>
    <w:rsid w:val="00F0664A"/>
    <w:rsid w:val="00F06BF8"/>
    <w:rsid w:val="00F06C53"/>
    <w:rsid w:val="00F06CA4"/>
    <w:rsid w:val="00F06ECE"/>
    <w:rsid w:val="00F0726B"/>
    <w:rsid w:val="00F074E4"/>
    <w:rsid w:val="00F07721"/>
    <w:rsid w:val="00F07787"/>
    <w:rsid w:val="00F07DB6"/>
    <w:rsid w:val="00F07DD4"/>
    <w:rsid w:val="00F07E22"/>
    <w:rsid w:val="00F1002F"/>
    <w:rsid w:val="00F103E1"/>
    <w:rsid w:val="00F107E7"/>
    <w:rsid w:val="00F10809"/>
    <w:rsid w:val="00F10B27"/>
    <w:rsid w:val="00F1153C"/>
    <w:rsid w:val="00F119C4"/>
    <w:rsid w:val="00F11A48"/>
    <w:rsid w:val="00F11C52"/>
    <w:rsid w:val="00F120AF"/>
    <w:rsid w:val="00F12703"/>
    <w:rsid w:val="00F1286C"/>
    <w:rsid w:val="00F12E95"/>
    <w:rsid w:val="00F1310B"/>
    <w:rsid w:val="00F132BE"/>
    <w:rsid w:val="00F13568"/>
    <w:rsid w:val="00F13B19"/>
    <w:rsid w:val="00F1426E"/>
    <w:rsid w:val="00F147D5"/>
    <w:rsid w:val="00F14A99"/>
    <w:rsid w:val="00F14E87"/>
    <w:rsid w:val="00F157A1"/>
    <w:rsid w:val="00F157DE"/>
    <w:rsid w:val="00F16310"/>
    <w:rsid w:val="00F16335"/>
    <w:rsid w:val="00F16986"/>
    <w:rsid w:val="00F176B8"/>
    <w:rsid w:val="00F1799C"/>
    <w:rsid w:val="00F17A2A"/>
    <w:rsid w:val="00F17D26"/>
    <w:rsid w:val="00F2053A"/>
    <w:rsid w:val="00F20CDC"/>
    <w:rsid w:val="00F20DFD"/>
    <w:rsid w:val="00F2130F"/>
    <w:rsid w:val="00F21D09"/>
    <w:rsid w:val="00F21E34"/>
    <w:rsid w:val="00F22C50"/>
    <w:rsid w:val="00F22DFF"/>
    <w:rsid w:val="00F22F34"/>
    <w:rsid w:val="00F2377E"/>
    <w:rsid w:val="00F23907"/>
    <w:rsid w:val="00F23E01"/>
    <w:rsid w:val="00F244FF"/>
    <w:rsid w:val="00F248DF"/>
    <w:rsid w:val="00F24BC7"/>
    <w:rsid w:val="00F24CCE"/>
    <w:rsid w:val="00F253DD"/>
    <w:rsid w:val="00F255A7"/>
    <w:rsid w:val="00F258E3"/>
    <w:rsid w:val="00F25F6F"/>
    <w:rsid w:val="00F263E8"/>
    <w:rsid w:val="00F2731D"/>
    <w:rsid w:val="00F27874"/>
    <w:rsid w:val="00F278DC"/>
    <w:rsid w:val="00F30021"/>
    <w:rsid w:val="00F3072C"/>
    <w:rsid w:val="00F30997"/>
    <w:rsid w:val="00F31781"/>
    <w:rsid w:val="00F319E9"/>
    <w:rsid w:val="00F32E75"/>
    <w:rsid w:val="00F330EA"/>
    <w:rsid w:val="00F33341"/>
    <w:rsid w:val="00F34252"/>
    <w:rsid w:val="00F35FB2"/>
    <w:rsid w:val="00F374B0"/>
    <w:rsid w:val="00F374D5"/>
    <w:rsid w:val="00F402A8"/>
    <w:rsid w:val="00F4049A"/>
    <w:rsid w:val="00F4080A"/>
    <w:rsid w:val="00F40BFF"/>
    <w:rsid w:val="00F4194D"/>
    <w:rsid w:val="00F41C17"/>
    <w:rsid w:val="00F41E36"/>
    <w:rsid w:val="00F422C1"/>
    <w:rsid w:val="00F42509"/>
    <w:rsid w:val="00F42536"/>
    <w:rsid w:val="00F4317D"/>
    <w:rsid w:val="00F43689"/>
    <w:rsid w:val="00F43B3A"/>
    <w:rsid w:val="00F43D98"/>
    <w:rsid w:val="00F43FCD"/>
    <w:rsid w:val="00F440E5"/>
    <w:rsid w:val="00F44506"/>
    <w:rsid w:val="00F446A2"/>
    <w:rsid w:val="00F450F0"/>
    <w:rsid w:val="00F46D2C"/>
    <w:rsid w:val="00F46FF0"/>
    <w:rsid w:val="00F47399"/>
    <w:rsid w:val="00F476D2"/>
    <w:rsid w:val="00F504D3"/>
    <w:rsid w:val="00F504D8"/>
    <w:rsid w:val="00F512BD"/>
    <w:rsid w:val="00F51372"/>
    <w:rsid w:val="00F51670"/>
    <w:rsid w:val="00F524F6"/>
    <w:rsid w:val="00F5371F"/>
    <w:rsid w:val="00F53B31"/>
    <w:rsid w:val="00F53C46"/>
    <w:rsid w:val="00F53DCC"/>
    <w:rsid w:val="00F53E1D"/>
    <w:rsid w:val="00F55872"/>
    <w:rsid w:val="00F56148"/>
    <w:rsid w:val="00F5618D"/>
    <w:rsid w:val="00F56566"/>
    <w:rsid w:val="00F568AF"/>
    <w:rsid w:val="00F56958"/>
    <w:rsid w:val="00F601D3"/>
    <w:rsid w:val="00F60571"/>
    <w:rsid w:val="00F609B7"/>
    <w:rsid w:val="00F60C81"/>
    <w:rsid w:val="00F61326"/>
    <w:rsid w:val="00F61698"/>
    <w:rsid w:val="00F617F9"/>
    <w:rsid w:val="00F619DE"/>
    <w:rsid w:val="00F62397"/>
    <w:rsid w:val="00F624B9"/>
    <w:rsid w:val="00F62897"/>
    <w:rsid w:val="00F62B78"/>
    <w:rsid w:val="00F63112"/>
    <w:rsid w:val="00F639F9"/>
    <w:rsid w:val="00F63D20"/>
    <w:rsid w:val="00F63E8C"/>
    <w:rsid w:val="00F6472F"/>
    <w:rsid w:val="00F649D8"/>
    <w:rsid w:val="00F64CCD"/>
    <w:rsid w:val="00F65103"/>
    <w:rsid w:val="00F651E3"/>
    <w:rsid w:val="00F65FD9"/>
    <w:rsid w:val="00F661A9"/>
    <w:rsid w:val="00F66277"/>
    <w:rsid w:val="00F66B68"/>
    <w:rsid w:val="00F7068F"/>
    <w:rsid w:val="00F70CC7"/>
    <w:rsid w:val="00F719E7"/>
    <w:rsid w:val="00F71E13"/>
    <w:rsid w:val="00F7206B"/>
    <w:rsid w:val="00F72844"/>
    <w:rsid w:val="00F730C1"/>
    <w:rsid w:val="00F740B3"/>
    <w:rsid w:val="00F74E0E"/>
    <w:rsid w:val="00F7507B"/>
    <w:rsid w:val="00F7514E"/>
    <w:rsid w:val="00F76E22"/>
    <w:rsid w:val="00F77708"/>
    <w:rsid w:val="00F7791A"/>
    <w:rsid w:val="00F77E95"/>
    <w:rsid w:val="00F77EF8"/>
    <w:rsid w:val="00F8015B"/>
    <w:rsid w:val="00F80594"/>
    <w:rsid w:val="00F80C3C"/>
    <w:rsid w:val="00F80F13"/>
    <w:rsid w:val="00F80F78"/>
    <w:rsid w:val="00F811B0"/>
    <w:rsid w:val="00F81247"/>
    <w:rsid w:val="00F813FC"/>
    <w:rsid w:val="00F82598"/>
    <w:rsid w:val="00F825F1"/>
    <w:rsid w:val="00F82847"/>
    <w:rsid w:val="00F82A26"/>
    <w:rsid w:val="00F82F55"/>
    <w:rsid w:val="00F843C3"/>
    <w:rsid w:val="00F84AAF"/>
    <w:rsid w:val="00F86B87"/>
    <w:rsid w:val="00F870A8"/>
    <w:rsid w:val="00F87D0A"/>
    <w:rsid w:val="00F87E9A"/>
    <w:rsid w:val="00F9024A"/>
    <w:rsid w:val="00F90600"/>
    <w:rsid w:val="00F9087F"/>
    <w:rsid w:val="00F90AB8"/>
    <w:rsid w:val="00F90B16"/>
    <w:rsid w:val="00F9252B"/>
    <w:rsid w:val="00F93044"/>
    <w:rsid w:val="00F9329A"/>
    <w:rsid w:val="00F93888"/>
    <w:rsid w:val="00F93946"/>
    <w:rsid w:val="00F93F85"/>
    <w:rsid w:val="00F941E7"/>
    <w:rsid w:val="00F94487"/>
    <w:rsid w:val="00F94720"/>
    <w:rsid w:val="00F94D54"/>
    <w:rsid w:val="00F9510D"/>
    <w:rsid w:val="00F9538D"/>
    <w:rsid w:val="00F953D9"/>
    <w:rsid w:val="00F968AF"/>
    <w:rsid w:val="00F97144"/>
    <w:rsid w:val="00F97313"/>
    <w:rsid w:val="00F97B69"/>
    <w:rsid w:val="00FA0604"/>
    <w:rsid w:val="00FA0793"/>
    <w:rsid w:val="00FA17E8"/>
    <w:rsid w:val="00FA25F5"/>
    <w:rsid w:val="00FA3023"/>
    <w:rsid w:val="00FA3036"/>
    <w:rsid w:val="00FA3535"/>
    <w:rsid w:val="00FA3FEC"/>
    <w:rsid w:val="00FA4B19"/>
    <w:rsid w:val="00FA4C36"/>
    <w:rsid w:val="00FA4D3A"/>
    <w:rsid w:val="00FA4D7E"/>
    <w:rsid w:val="00FA5275"/>
    <w:rsid w:val="00FA5535"/>
    <w:rsid w:val="00FA59A0"/>
    <w:rsid w:val="00FA6260"/>
    <w:rsid w:val="00FA6CD2"/>
    <w:rsid w:val="00FA7AAE"/>
    <w:rsid w:val="00FA7E2F"/>
    <w:rsid w:val="00FB0A29"/>
    <w:rsid w:val="00FB0DA3"/>
    <w:rsid w:val="00FB1428"/>
    <w:rsid w:val="00FB1511"/>
    <w:rsid w:val="00FB1691"/>
    <w:rsid w:val="00FB192D"/>
    <w:rsid w:val="00FB1D8E"/>
    <w:rsid w:val="00FB1E16"/>
    <w:rsid w:val="00FB224A"/>
    <w:rsid w:val="00FB25CE"/>
    <w:rsid w:val="00FB28F0"/>
    <w:rsid w:val="00FB2AC6"/>
    <w:rsid w:val="00FB2ADA"/>
    <w:rsid w:val="00FB2E71"/>
    <w:rsid w:val="00FB32E2"/>
    <w:rsid w:val="00FB36ED"/>
    <w:rsid w:val="00FB3828"/>
    <w:rsid w:val="00FB4346"/>
    <w:rsid w:val="00FB4CB7"/>
    <w:rsid w:val="00FB4F1E"/>
    <w:rsid w:val="00FB53C0"/>
    <w:rsid w:val="00FB5613"/>
    <w:rsid w:val="00FB5D29"/>
    <w:rsid w:val="00FB6327"/>
    <w:rsid w:val="00FB6922"/>
    <w:rsid w:val="00FB6FF8"/>
    <w:rsid w:val="00FB7186"/>
    <w:rsid w:val="00FB71DA"/>
    <w:rsid w:val="00FB7A2D"/>
    <w:rsid w:val="00FB7B30"/>
    <w:rsid w:val="00FC0508"/>
    <w:rsid w:val="00FC0E47"/>
    <w:rsid w:val="00FC129A"/>
    <w:rsid w:val="00FC1C66"/>
    <w:rsid w:val="00FC2037"/>
    <w:rsid w:val="00FC316D"/>
    <w:rsid w:val="00FC432C"/>
    <w:rsid w:val="00FC43D6"/>
    <w:rsid w:val="00FC4943"/>
    <w:rsid w:val="00FC49FF"/>
    <w:rsid w:val="00FC56F1"/>
    <w:rsid w:val="00FC6352"/>
    <w:rsid w:val="00FC654B"/>
    <w:rsid w:val="00FC6555"/>
    <w:rsid w:val="00FC6FBB"/>
    <w:rsid w:val="00FC727A"/>
    <w:rsid w:val="00FC78E8"/>
    <w:rsid w:val="00FC7D91"/>
    <w:rsid w:val="00FD0311"/>
    <w:rsid w:val="00FD0A37"/>
    <w:rsid w:val="00FD0A42"/>
    <w:rsid w:val="00FD19C0"/>
    <w:rsid w:val="00FD1EAF"/>
    <w:rsid w:val="00FD202C"/>
    <w:rsid w:val="00FD2432"/>
    <w:rsid w:val="00FD2F09"/>
    <w:rsid w:val="00FD3FB0"/>
    <w:rsid w:val="00FD3FCF"/>
    <w:rsid w:val="00FD439C"/>
    <w:rsid w:val="00FD447C"/>
    <w:rsid w:val="00FD45DE"/>
    <w:rsid w:val="00FD46A2"/>
    <w:rsid w:val="00FD4A08"/>
    <w:rsid w:val="00FD4D0E"/>
    <w:rsid w:val="00FD5D8C"/>
    <w:rsid w:val="00FD62D4"/>
    <w:rsid w:val="00FD64E5"/>
    <w:rsid w:val="00FD6624"/>
    <w:rsid w:val="00FD6889"/>
    <w:rsid w:val="00FD789C"/>
    <w:rsid w:val="00FD7B70"/>
    <w:rsid w:val="00FD7E6C"/>
    <w:rsid w:val="00FE07C8"/>
    <w:rsid w:val="00FE187B"/>
    <w:rsid w:val="00FE213A"/>
    <w:rsid w:val="00FE22E7"/>
    <w:rsid w:val="00FE2BFF"/>
    <w:rsid w:val="00FE2CAA"/>
    <w:rsid w:val="00FE2D77"/>
    <w:rsid w:val="00FE3558"/>
    <w:rsid w:val="00FE3758"/>
    <w:rsid w:val="00FE446E"/>
    <w:rsid w:val="00FE4684"/>
    <w:rsid w:val="00FE4C1D"/>
    <w:rsid w:val="00FE4F3C"/>
    <w:rsid w:val="00FE5D7D"/>
    <w:rsid w:val="00FE5F89"/>
    <w:rsid w:val="00FE6BB9"/>
    <w:rsid w:val="00FE6D1F"/>
    <w:rsid w:val="00FE6EB7"/>
    <w:rsid w:val="00FE6FD3"/>
    <w:rsid w:val="00FF0072"/>
    <w:rsid w:val="00FF0183"/>
    <w:rsid w:val="00FF0863"/>
    <w:rsid w:val="00FF0DB7"/>
    <w:rsid w:val="00FF159B"/>
    <w:rsid w:val="00FF1BC0"/>
    <w:rsid w:val="00FF1CE5"/>
    <w:rsid w:val="00FF29B6"/>
    <w:rsid w:val="00FF3189"/>
    <w:rsid w:val="00FF3195"/>
    <w:rsid w:val="00FF370E"/>
    <w:rsid w:val="00FF396D"/>
    <w:rsid w:val="00FF4388"/>
    <w:rsid w:val="00FF4FF8"/>
    <w:rsid w:val="00FF62AD"/>
    <w:rsid w:val="00FF6362"/>
    <w:rsid w:val="00FF7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3FB"/>
    <w:pPr>
      <w:widowControl w:val="0"/>
    </w:pPr>
  </w:style>
  <w:style w:type="paragraph" w:styleId="Heading1">
    <w:name w:val="heading 1"/>
    <w:basedOn w:val="Normal"/>
    <w:link w:val="Heading1Char"/>
    <w:autoRedefine/>
    <w:uiPriority w:val="99"/>
    <w:qFormat/>
    <w:rsid w:val="00596E24"/>
    <w:pPr>
      <w:keepNext/>
      <w:widowControl/>
      <w:snapToGrid w:val="0"/>
      <w:spacing w:beforeLines="50" w:afterLines="50" w:line="480" w:lineRule="exact"/>
      <w:jc w:val="both"/>
      <w:outlineLvl w:val="0"/>
    </w:pPr>
    <w:rPr>
      <w:rFonts w:ascii="Arial" w:eastAsia="標楷體" w:hAnsi="Arial" w:cs="Arial"/>
      <w:b/>
      <w:kern w:val="0"/>
      <w:sz w:val="28"/>
      <w:szCs w:val="5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96E24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96E24"/>
    <w:rPr>
      <w:rFonts w:ascii="Arial" w:eastAsia="標楷體" w:hAnsi="Arial" w:cs="Arial"/>
      <w:b/>
      <w:sz w:val="52"/>
      <w:szCs w:val="52"/>
      <w:lang w:val="en-US" w:eastAsia="zh-TW" w:bidi="ar-S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596E24"/>
    <w:rPr>
      <w:rFonts w:ascii="Cambria" w:eastAsia="新細明體" w:hAnsi="Cambria" w:cs="Times New Roman"/>
      <w:b/>
      <w:bCs/>
      <w:sz w:val="48"/>
      <w:szCs w:val="48"/>
    </w:rPr>
  </w:style>
  <w:style w:type="table" w:styleId="TableGrid">
    <w:name w:val="Table Grid"/>
    <w:basedOn w:val="TableNormal"/>
    <w:uiPriority w:val="99"/>
    <w:rsid w:val="00B41611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F2A0D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13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132BE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132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132BE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551F1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551F1"/>
    <w:rPr>
      <w:rFonts w:ascii="Cambria" w:eastAsia="新細明體" w:hAnsi="Cambria" w:cs="Times New Roman"/>
      <w:sz w:val="18"/>
      <w:szCs w:val="18"/>
    </w:rPr>
  </w:style>
  <w:style w:type="paragraph" w:styleId="NoSpacing">
    <w:name w:val="No Spacing"/>
    <w:link w:val="NoSpacingChar"/>
    <w:uiPriority w:val="99"/>
    <w:qFormat/>
    <w:rsid w:val="007D1BBF"/>
    <w:rPr>
      <w:kern w:val="0"/>
      <w:sz w:val="22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D1BBF"/>
    <w:rPr>
      <w:rFonts w:cs="Times New Roman"/>
      <w:sz w:val="22"/>
      <w:szCs w:val="22"/>
      <w:lang w:val="en-US" w:eastAsia="zh-TW" w:bidi="ar-SA"/>
    </w:rPr>
  </w:style>
  <w:style w:type="paragraph" w:styleId="NormalWeb">
    <w:name w:val="Normal (Web)"/>
    <w:basedOn w:val="Normal"/>
    <w:uiPriority w:val="99"/>
    <w:rsid w:val="008238A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Strong">
    <w:name w:val="Strong"/>
    <w:basedOn w:val="DefaultParagraphFont"/>
    <w:uiPriority w:val="99"/>
    <w:qFormat/>
    <w:rsid w:val="008238A8"/>
    <w:rPr>
      <w:rFonts w:cs="Times New Roman"/>
      <w:b/>
      <w:bCs/>
    </w:rPr>
  </w:style>
  <w:style w:type="character" w:customStyle="1" w:styleId="mfont-txtcont1">
    <w:name w:val="mfont-txtcont1"/>
    <w:basedOn w:val="DefaultParagraphFont"/>
    <w:uiPriority w:val="99"/>
    <w:rsid w:val="008238A8"/>
    <w:rPr>
      <w:rFonts w:ascii="微軟正黑體" w:eastAsia="微軟正黑體" w:hAnsi="微軟正黑體" w:cs="Times New Roman"/>
      <w:color w:val="333333"/>
      <w:sz w:val="19"/>
      <w:szCs w:val="19"/>
    </w:rPr>
  </w:style>
  <w:style w:type="character" w:styleId="HTMLTypewriter">
    <w:name w:val="HTML Typewriter"/>
    <w:basedOn w:val="DefaultParagraphFont"/>
    <w:uiPriority w:val="99"/>
    <w:semiHidden/>
    <w:rsid w:val="00041741"/>
    <w:rPr>
      <w:rFonts w:ascii="細明體" w:eastAsia="細明體" w:hAnsi="細明體" w:cs="細明體"/>
      <w:sz w:val="24"/>
      <w:szCs w:val="24"/>
    </w:rPr>
  </w:style>
  <w:style w:type="character" w:styleId="Hyperlink">
    <w:name w:val="Hyperlink"/>
    <w:basedOn w:val="DefaultParagraphFont"/>
    <w:uiPriority w:val="99"/>
    <w:rsid w:val="004F075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578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8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ning@mail.tk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nroll.tku.edu.tw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2</Pages>
  <Words>168</Words>
  <Characters>960</Characters>
  <Application>Microsoft Office Outlook</Application>
  <DocSecurity>0</DocSecurity>
  <Lines>0</Lines>
  <Paragraphs>0</Paragraphs>
  <ScaleCrop>false</ScaleCrop>
  <Company>TKU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國家品質獎促進大學邁向卓越品質經營觀摩交流研習會計畫</dc:title>
  <dc:subject/>
  <dc:creator>TkuStaff</dc:creator>
  <cp:keywords/>
  <dc:description/>
  <cp:lastModifiedBy>TkuStaff</cp:lastModifiedBy>
  <cp:revision>48</cp:revision>
  <cp:lastPrinted>2013-12-23T01:17:00Z</cp:lastPrinted>
  <dcterms:created xsi:type="dcterms:W3CDTF">2013-12-31T01:51:00Z</dcterms:created>
  <dcterms:modified xsi:type="dcterms:W3CDTF">2014-01-07T01:22:00Z</dcterms:modified>
</cp:coreProperties>
</file>